
<file path=[Content_Types].xml><?xml version="1.0" encoding="utf-8"?>
<Types xmlns="http://schemas.openxmlformats.org/package/2006/content-types">
  <Default ContentType="application/vnd.openxmlformats-officedocument.oleObject" Extension="bin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105E5" w14:textId="77777777" w:rsidR="002D6F18" w:rsidRDefault="002D6F18" w:rsidP="00E976F8">
      <w:pPr>
        <w:jc w:val="center"/>
        <w:rPr>
          <w:b/>
          <w:bCs/>
        </w:rPr>
      </w:pPr>
      <w:r w:rsidRPr="002D6F18">
        <w:rPr>
          <w:b/>
          <w:bCs/>
        </w:rPr>
        <w:t>ĮSAKYMAS</w:t>
      </w:r>
    </w:p>
    <w:p w14:paraId="2B11F935" w14:textId="6620AAB0" w:rsidR="00E976F8" w:rsidRPr="00F3098C" w:rsidRDefault="00E976F8" w:rsidP="00E976F8">
      <w:pPr>
        <w:jc w:val="center"/>
        <w:rPr>
          <w:b/>
          <w:bCs/>
        </w:rPr>
      </w:pPr>
      <w:r>
        <w:rPr>
          <w:b/>
          <w:bCs/>
        </w:rPr>
        <w:t>DĖL</w:t>
      </w:r>
      <w:r w:rsidRPr="008B66EA">
        <w:rPr>
          <w:b/>
        </w:rPr>
        <w:t xml:space="preserve"> </w:t>
      </w:r>
      <w:r w:rsidR="009A3F3F">
        <w:rPr>
          <w:b/>
        </w:rPr>
        <w:t xml:space="preserve">NACIONALINIO VISUOMENĖS SVEIKATOS CENTRO PRIE SVEIKATOS APSAUGOS MINISTERIJOS DIREKTORIAUS </w:t>
      </w:r>
      <w:r>
        <w:rPr>
          <w:b/>
        </w:rPr>
        <w:t>202</w:t>
      </w:r>
      <w:r w:rsidR="002A03DB">
        <w:rPr>
          <w:b/>
        </w:rPr>
        <w:t>6</w:t>
      </w:r>
      <w:r w:rsidR="00E85C0E">
        <w:rPr>
          <w:b/>
        </w:rPr>
        <w:t> </w:t>
      </w:r>
      <w:r>
        <w:rPr>
          <w:b/>
        </w:rPr>
        <w:t xml:space="preserve">M. </w:t>
      </w:r>
      <w:r w:rsidR="00BB6400">
        <w:rPr>
          <w:b/>
        </w:rPr>
        <w:t xml:space="preserve">KOVO </w:t>
      </w:r>
      <w:r w:rsidR="009A3F3F">
        <w:rPr>
          <w:b/>
        </w:rPr>
        <w:t>18</w:t>
      </w:r>
      <w:r>
        <w:rPr>
          <w:b/>
        </w:rPr>
        <w:t xml:space="preserve"> D. ĮSAKYMO NR. V</w:t>
      </w:r>
      <w:r w:rsidR="009A3F3F">
        <w:rPr>
          <w:b/>
        </w:rPr>
        <w:t>KE</w:t>
      </w:r>
      <w:r>
        <w:rPr>
          <w:b/>
        </w:rPr>
        <w:t>-</w:t>
      </w:r>
      <w:r w:rsidR="009A3F3F">
        <w:rPr>
          <w:b/>
        </w:rPr>
        <w:t>107 „</w:t>
      </w:r>
      <w:r w:rsidR="009A3F3F" w:rsidRPr="009A3F3F">
        <w:rPr>
          <w:b/>
        </w:rPr>
        <w:t>DĖL NACIONALINĖS VISUOMENĖS SVEIKATOS PRIEŽIŪROS LABORATORIJOS 2026</w:t>
      </w:r>
      <w:r w:rsidR="00E85C0E">
        <w:rPr>
          <w:b/>
        </w:rPr>
        <w:t> </w:t>
      </w:r>
      <w:r w:rsidR="009A3F3F" w:rsidRPr="009A3F3F">
        <w:rPr>
          <w:b/>
        </w:rPr>
        <w:t>METŲ VEIKLOS PLANO PATVIRTINIMO</w:t>
      </w:r>
      <w:r w:rsidR="009A3F3F">
        <w:rPr>
          <w:b/>
        </w:rPr>
        <w:t>“</w:t>
      </w:r>
      <w:r>
        <w:rPr>
          <w:b/>
        </w:rPr>
        <w:t xml:space="preserve"> PAKEITIMO</w:t>
      </w:r>
    </w:p>
    <w:p w14:paraId="13257932" w14:textId="77777777" w:rsidR="004D1054" w:rsidRDefault="004D1054">
      <w:pPr>
        <w:jc w:val="center"/>
      </w:pPr>
    </w:p>
    <w:p w14:paraId="61C9BB26" w14:textId="4EC50563" w:rsidR="00FC2BBD" w:rsidRDefault="00FC2BBD">
      <w:pPr>
        <w:jc w:val="center"/>
      </w:pPr>
      <w:r>
        <w:t>20</w:t>
      </w:r>
      <w:r w:rsidR="00941216">
        <w:t>2</w:t>
      </w:r>
      <w:r w:rsidR="002A03DB">
        <w:t>6</w:t>
      </w:r>
      <w:r w:rsidR="00941216">
        <w:t xml:space="preserve"> </w:t>
      </w:r>
      <w:r>
        <w:t>m.</w:t>
      </w:r>
      <w:r>
        <w:tab/>
        <w:t xml:space="preserve">            </w:t>
      </w:r>
      <w:r>
        <w:tab/>
        <w:t xml:space="preserve">  d. Nr.   </w:t>
      </w:r>
    </w:p>
    <w:p w14:paraId="131D90D3" w14:textId="77777777" w:rsidR="00FC2BBD" w:rsidRDefault="00FC2BBD">
      <w:pPr>
        <w:jc w:val="center"/>
      </w:pPr>
      <w:r>
        <w:t>Vilnius</w:t>
      </w:r>
    </w:p>
    <w:p w14:paraId="7049B755" w14:textId="77777777" w:rsidR="00FC2BBD" w:rsidRDefault="00FC2BBD">
      <w:pPr>
        <w:jc w:val="center"/>
      </w:pPr>
    </w:p>
    <w:p w14:paraId="1E3C1031" w14:textId="2D1CBAE9" w:rsidR="001A73B0" w:rsidRDefault="005E75C6" w:rsidP="007E111E">
      <w:pPr>
        <w:ind w:firstLine="1134"/>
        <w:jc w:val="both"/>
      </w:pPr>
      <w:r>
        <w:t xml:space="preserve">1. </w:t>
      </w:r>
      <w:r w:rsidR="007D5D5C">
        <w:t>P a k e i č i u Nacionalin</w:t>
      </w:r>
      <w:r w:rsidR="00984157">
        <w:t>ės</w:t>
      </w:r>
      <w:r w:rsidR="007D5D5C">
        <w:t xml:space="preserve"> visuomenės sveikatos </w:t>
      </w:r>
      <w:r w:rsidR="00A27371">
        <w:t xml:space="preserve">priežiūros laboratorijos </w:t>
      </w:r>
      <w:r w:rsidR="007D5D5C">
        <w:t>202</w:t>
      </w:r>
      <w:r w:rsidR="00CB744A">
        <w:t>6</w:t>
      </w:r>
      <w:r w:rsidR="007D5D5C">
        <w:t xml:space="preserve"> metų veiklos plan</w:t>
      </w:r>
      <w:r w:rsidR="00C35D3A">
        <w:t>ą</w:t>
      </w:r>
      <w:r w:rsidR="007D5D5C">
        <w:t>, patvirtint</w:t>
      </w:r>
      <w:r w:rsidR="00C35D3A">
        <w:t>ą</w:t>
      </w:r>
      <w:r w:rsidR="007D5D5C">
        <w:t xml:space="preserve"> </w:t>
      </w:r>
      <w:r w:rsidR="008429D9">
        <w:t xml:space="preserve">Nacionalinio visuomenės sveikatos centro prie Sveikatos apsaugos ministerijos direktoriaus </w:t>
      </w:r>
      <w:r w:rsidR="007D5D5C">
        <w:t>202</w:t>
      </w:r>
      <w:r w:rsidR="00CB744A">
        <w:t>6</w:t>
      </w:r>
      <w:r w:rsidR="007D5D5C">
        <w:t xml:space="preserve"> m. </w:t>
      </w:r>
      <w:r w:rsidR="007E7E82">
        <w:t xml:space="preserve">kovo </w:t>
      </w:r>
      <w:r w:rsidR="008429D9">
        <w:t xml:space="preserve">18 </w:t>
      </w:r>
      <w:r w:rsidR="007D5D5C">
        <w:t xml:space="preserve">d. įsakymu Nr. </w:t>
      </w:r>
      <w:r w:rsidR="008429D9">
        <w:t>VKE-107</w:t>
      </w:r>
      <w:r w:rsidR="007D5D5C">
        <w:t xml:space="preserve"> „Dėl </w:t>
      </w:r>
      <w:r w:rsidR="008429D9">
        <w:t xml:space="preserve">Nacionalinės </w:t>
      </w:r>
      <w:r w:rsidR="007D5D5C">
        <w:t xml:space="preserve">visuomenės sveikatos </w:t>
      </w:r>
      <w:r w:rsidR="008429D9">
        <w:t xml:space="preserve">priežiūros laboratorijos </w:t>
      </w:r>
      <w:r w:rsidR="007D5D5C">
        <w:t>202</w:t>
      </w:r>
      <w:r w:rsidR="00CB744A">
        <w:t>6</w:t>
      </w:r>
      <w:r w:rsidR="007D5D5C">
        <w:t xml:space="preserve"> metų veiklos plano patvirtinimo“</w:t>
      </w:r>
      <w:r w:rsidR="001A73B0">
        <w:t>:</w:t>
      </w:r>
    </w:p>
    <w:p w14:paraId="7B0C25AB" w14:textId="05B7A1FC" w:rsidR="007D5D5C" w:rsidRDefault="001A73B0" w:rsidP="007E111E">
      <w:pPr>
        <w:ind w:firstLine="1134"/>
        <w:jc w:val="both"/>
      </w:pPr>
      <w:r>
        <w:t>1.1. Pakeičiu</w:t>
      </w:r>
      <w:r w:rsidR="0056519E">
        <w:t xml:space="preserve"> </w:t>
      </w:r>
      <w:r w:rsidR="007D5D5C">
        <w:t>11-001 programos 02-10-07 priemonės „</w:t>
      </w:r>
      <w:r w:rsidR="00804013" w:rsidRPr="00804013">
        <w:t>Mažinti su gaminiais, aplinkos veiksniais ir užkrečiamosiomis ligomis susijusią riziką žmonių sveikatai, atliekant laboratorinius tyrimus</w:t>
      </w:r>
      <w:r w:rsidR="007D5D5C">
        <w:t>“ eilutę</w:t>
      </w:r>
      <w:r w:rsidR="007D5D5C" w:rsidRPr="00F063F0">
        <w:t xml:space="preserve"> </w:t>
      </w:r>
      <w:r w:rsidR="007D5D5C">
        <w:t>ir ją išdėstau taip:</w:t>
      </w:r>
    </w:p>
    <w:p w14:paraId="1C0E1466" w14:textId="77777777" w:rsidR="007D5D5C" w:rsidRPr="002A7189" w:rsidRDefault="007D5D5C" w:rsidP="007D5D5C">
      <w:pPr>
        <w:ind w:firstLine="709"/>
        <w:jc w:val="both"/>
        <w:rPr>
          <w:sz w:val="16"/>
          <w:szCs w:val="16"/>
        </w:rPr>
      </w:pP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992"/>
        <w:gridCol w:w="5245"/>
        <w:gridCol w:w="283"/>
        <w:gridCol w:w="284"/>
        <w:gridCol w:w="283"/>
        <w:gridCol w:w="284"/>
        <w:gridCol w:w="283"/>
        <w:gridCol w:w="284"/>
        <w:gridCol w:w="992"/>
        <w:gridCol w:w="850"/>
        <w:gridCol w:w="709"/>
        <w:gridCol w:w="950"/>
        <w:gridCol w:w="992"/>
        <w:gridCol w:w="1094"/>
        <w:gridCol w:w="366"/>
      </w:tblGrid>
      <w:tr w:rsidR="007D5D5C" w:rsidRPr="00282401" w14:paraId="5D831713" w14:textId="77777777" w:rsidTr="0031631D">
        <w:tc>
          <w:tcPr>
            <w:tcW w:w="880" w:type="dxa"/>
          </w:tcPr>
          <w:p w14:paraId="63314985" w14:textId="77777777" w:rsidR="007D5D5C" w:rsidRPr="00282401" w:rsidRDefault="007D5D5C" w:rsidP="00F50DA1">
            <w:pPr>
              <w:jc w:val="both"/>
              <w:rPr>
                <w:sz w:val="20"/>
                <w:szCs w:val="20"/>
              </w:rPr>
            </w:pPr>
            <w:r w:rsidRPr="00282401">
              <w:rPr>
                <w:sz w:val="20"/>
                <w:szCs w:val="20"/>
              </w:rPr>
              <w:t>„11-001</w:t>
            </w:r>
          </w:p>
        </w:tc>
        <w:tc>
          <w:tcPr>
            <w:tcW w:w="992" w:type="dxa"/>
          </w:tcPr>
          <w:p w14:paraId="74DE638E" w14:textId="77777777" w:rsidR="007D5D5C" w:rsidRPr="00282401" w:rsidRDefault="007D5D5C" w:rsidP="00F50DA1">
            <w:pPr>
              <w:jc w:val="both"/>
              <w:rPr>
                <w:sz w:val="20"/>
                <w:szCs w:val="20"/>
              </w:rPr>
            </w:pPr>
            <w:r w:rsidRPr="00282401">
              <w:rPr>
                <w:sz w:val="20"/>
                <w:szCs w:val="20"/>
              </w:rPr>
              <w:t>02-10-</w:t>
            </w:r>
            <w:r>
              <w:rPr>
                <w:sz w:val="20"/>
                <w:szCs w:val="20"/>
              </w:rPr>
              <w:t>07</w:t>
            </w:r>
          </w:p>
        </w:tc>
        <w:tc>
          <w:tcPr>
            <w:tcW w:w="5245" w:type="dxa"/>
          </w:tcPr>
          <w:p w14:paraId="129E428A" w14:textId="0C16D762" w:rsidR="007D5D5C" w:rsidRPr="00282401" w:rsidRDefault="00804013" w:rsidP="00F50DA1">
            <w:pPr>
              <w:jc w:val="both"/>
              <w:rPr>
                <w:sz w:val="20"/>
                <w:szCs w:val="20"/>
              </w:rPr>
            </w:pPr>
            <w:r w:rsidRPr="00804013">
              <w:rPr>
                <w:sz w:val="20"/>
                <w:szCs w:val="20"/>
              </w:rPr>
              <w:t>Mažinti su gaminiais, aplinkos veiksniais ir užkrečiamosiomis ligomis susijusią riziką žmonių sveikatai, atliekant laboratorinius tyrimus</w:t>
            </w:r>
          </w:p>
        </w:tc>
        <w:tc>
          <w:tcPr>
            <w:tcW w:w="283" w:type="dxa"/>
          </w:tcPr>
          <w:p w14:paraId="5C6B56A9" w14:textId="77777777" w:rsidR="007D5D5C" w:rsidRDefault="007D5D5C" w:rsidP="00F50D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1CE889E2" w14:textId="77777777" w:rsidR="007D5D5C" w:rsidRDefault="007D5D5C" w:rsidP="00F50D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1FFE5994" w14:textId="77777777" w:rsidR="007D5D5C" w:rsidRDefault="007D5D5C" w:rsidP="00F50D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7BBF3843" w14:textId="77777777" w:rsidR="007D5D5C" w:rsidRDefault="007D5D5C" w:rsidP="00F50D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71DE56B3" w14:textId="77777777" w:rsidR="007D5D5C" w:rsidRDefault="007D5D5C" w:rsidP="00F50D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79B114AC" w14:textId="77777777" w:rsidR="007D5D5C" w:rsidRDefault="007D5D5C" w:rsidP="00F50D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973103C" w14:textId="0EE29C43" w:rsidR="007D5D5C" w:rsidRPr="00282401" w:rsidRDefault="00254773" w:rsidP="00F50D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10 527,0</w:t>
            </w:r>
          </w:p>
        </w:tc>
        <w:tc>
          <w:tcPr>
            <w:tcW w:w="850" w:type="dxa"/>
          </w:tcPr>
          <w:p w14:paraId="6E428A1D" w14:textId="26A1FD2C" w:rsidR="007D5D5C" w:rsidRPr="00282401" w:rsidRDefault="00254773" w:rsidP="00F50D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6 951,0</w:t>
            </w:r>
          </w:p>
        </w:tc>
        <w:tc>
          <w:tcPr>
            <w:tcW w:w="709" w:type="dxa"/>
          </w:tcPr>
          <w:p w14:paraId="09B95CD8" w14:textId="44573DA8" w:rsidR="007D5D5C" w:rsidRPr="00282401" w:rsidRDefault="00F70F95" w:rsidP="00F50D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297,0</w:t>
            </w:r>
          </w:p>
        </w:tc>
        <w:tc>
          <w:tcPr>
            <w:tcW w:w="950" w:type="dxa"/>
          </w:tcPr>
          <w:p w14:paraId="272B89EF" w14:textId="00BC67B4" w:rsidR="007D5D5C" w:rsidRPr="00282401" w:rsidRDefault="007D5D5C" w:rsidP="00F50D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254773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m. I </w:t>
            </w:r>
            <w:proofErr w:type="spellStart"/>
            <w:r>
              <w:rPr>
                <w:sz w:val="20"/>
                <w:szCs w:val="20"/>
              </w:rPr>
              <w:t>ketv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14:paraId="4C5769E5" w14:textId="61484F1F" w:rsidR="007D5D5C" w:rsidRPr="00282401" w:rsidRDefault="007D5D5C" w:rsidP="00F50D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254773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m. IV </w:t>
            </w:r>
            <w:proofErr w:type="spellStart"/>
            <w:r>
              <w:rPr>
                <w:sz w:val="20"/>
                <w:szCs w:val="20"/>
              </w:rPr>
              <w:t>ketv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94" w:type="dxa"/>
          </w:tcPr>
          <w:p w14:paraId="4A93E1C5" w14:textId="2B9D8866" w:rsidR="007D5D5C" w:rsidRPr="00282401" w:rsidRDefault="007D5D5C" w:rsidP="00F50D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NVSPL“</w:t>
            </w:r>
          </w:p>
        </w:tc>
        <w:tc>
          <w:tcPr>
            <w:tcW w:w="366" w:type="dxa"/>
          </w:tcPr>
          <w:p w14:paraId="26491A4F" w14:textId="77777777" w:rsidR="007D5D5C" w:rsidRPr="00282401" w:rsidRDefault="007D5D5C" w:rsidP="00F50DA1">
            <w:pPr>
              <w:jc w:val="both"/>
              <w:rPr>
                <w:sz w:val="20"/>
                <w:szCs w:val="20"/>
              </w:rPr>
            </w:pPr>
          </w:p>
        </w:tc>
      </w:tr>
    </w:tbl>
    <w:p w14:paraId="09190D98" w14:textId="77777777" w:rsidR="007D5D5C" w:rsidRPr="005B4C7B" w:rsidRDefault="007D5D5C" w:rsidP="007D5D5C">
      <w:pPr>
        <w:ind w:firstLine="567"/>
        <w:jc w:val="both"/>
        <w:rPr>
          <w:sz w:val="16"/>
          <w:szCs w:val="16"/>
        </w:rPr>
      </w:pPr>
    </w:p>
    <w:p w14:paraId="29279DE2" w14:textId="2628F219" w:rsidR="005B4DD0" w:rsidRDefault="0056519E" w:rsidP="007E111E">
      <w:pPr>
        <w:ind w:firstLine="1134"/>
        <w:jc w:val="both"/>
      </w:pPr>
      <w:r>
        <w:t>1.</w:t>
      </w:r>
      <w:r w:rsidR="00AF5085">
        <w:t>2</w:t>
      </w:r>
      <w:r w:rsidR="005B4DD0">
        <w:t>. Pakeičiu 11-001 programos 02-10-07 priemonės „</w:t>
      </w:r>
      <w:r w:rsidR="005B4DD0" w:rsidRPr="003B4256">
        <w:t>Mažinti su gaminiais, aplinkos veiksniais ir užkrečiamosiomis ligomis susijusią riziką žmonių sveikatai, atliekant laboratorinius tyrimus</w:t>
      </w:r>
      <w:r w:rsidR="005B4DD0">
        <w:t>“ 2 punkt</w:t>
      </w:r>
      <w:r w:rsidR="009175C7">
        <w:t xml:space="preserve">ą </w:t>
      </w:r>
      <w:r w:rsidR="005B4DD0">
        <w:t>ir j</w:t>
      </w:r>
      <w:r w:rsidR="009175C7">
        <w:t>į</w:t>
      </w:r>
      <w:r w:rsidR="005B4DD0">
        <w:t xml:space="preserve"> išdėstau taip:</w:t>
      </w:r>
    </w:p>
    <w:p w14:paraId="0BDDE074" w14:textId="77777777" w:rsidR="005B0B36" w:rsidRDefault="005B0B36" w:rsidP="005B4DD0">
      <w:pPr>
        <w:ind w:firstLine="567"/>
        <w:jc w:val="both"/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"/>
        <w:gridCol w:w="288"/>
        <w:gridCol w:w="236"/>
        <w:gridCol w:w="570"/>
        <w:gridCol w:w="7416"/>
        <w:gridCol w:w="992"/>
        <w:gridCol w:w="992"/>
        <w:gridCol w:w="709"/>
        <w:gridCol w:w="992"/>
        <w:gridCol w:w="993"/>
        <w:gridCol w:w="992"/>
        <w:gridCol w:w="283"/>
      </w:tblGrid>
      <w:tr w:rsidR="00203A7E" w:rsidRPr="00956D26" w14:paraId="4D7BC7BE" w14:textId="77777777" w:rsidTr="00CA6072">
        <w:trPr>
          <w:trHeight w:val="286"/>
        </w:trPr>
        <w:tc>
          <w:tcPr>
            <w:tcW w:w="274" w:type="dxa"/>
          </w:tcPr>
          <w:p w14:paraId="09710BF7" w14:textId="77777777" w:rsidR="00203A7E" w:rsidRPr="00956D26" w:rsidRDefault="00203A7E" w:rsidP="00203A7E">
            <w:pPr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288" w:type="dxa"/>
          </w:tcPr>
          <w:p w14:paraId="50E4B29C" w14:textId="77777777" w:rsidR="00203A7E" w:rsidRPr="00956D26" w:rsidRDefault="00203A7E" w:rsidP="00203A7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0A4E721" w14:textId="77777777" w:rsidR="00203A7E" w:rsidRPr="00956D26" w:rsidRDefault="00203A7E" w:rsidP="00203A7E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14:paraId="0143E2BD" w14:textId="2BD07F8E" w:rsidR="00203A7E" w:rsidRPr="00956D26" w:rsidRDefault="00203A7E" w:rsidP="00203A7E">
            <w:pPr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„</w:t>
            </w:r>
            <w:r>
              <w:rPr>
                <w:sz w:val="20"/>
                <w:szCs w:val="20"/>
              </w:rPr>
              <w:t>2</w:t>
            </w:r>
            <w:r w:rsidRPr="00956D26">
              <w:rPr>
                <w:sz w:val="20"/>
                <w:szCs w:val="20"/>
              </w:rPr>
              <w:t>.</w:t>
            </w:r>
          </w:p>
        </w:tc>
        <w:tc>
          <w:tcPr>
            <w:tcW w:w="7416" w:type="dxa"/>
            <w:hideMark/>
          </w:tcPr>
          <w:p w14:paraId="245E28FB" w14:textId="78C2442A" w:rsidR="00203A7E" w:rsidRPr="00956D26" w:rsidRDefault="00203A7E" w:rsidP="00203A7E">
            <w:pPr>
              <w:rPr>
                <w:sz w:val="20"/>
                <w:szCs w:val="20"/>
              </w:rPr>
            </w:pPr>
            <w:r w:rsidRPr="00BD0B93">
              <w:rPr>
                <w:sz w:val="20"/>
                <w:szCs w:val="20"/>
              </w:rPr>
              <w:t>Atlikti mokamus laboratorinius tyrimus ir teikti kitas mokamas sveikatos priežiūros paslaugas</w:t>
            </w:r>
          </w:p>
        </w:tc>
        <w:tc>
          <w:tcPr>
            <w:tcW w:w="992" w:type="dxa"/>
            <w:hideMark/>
          </w:tcPr>
          <w:p w14:paraId="4B56E121" w14:textId="4A94E198" w:rsidR="00203A7E" w:rsidRPr="00D0672D" w:rsidRDefault="00203A7E" w:rsidP="00203A7E">
            <w:pPr>
              <w:jc w:val="center"/>
              <w:rPr>
                <w:sz w:val="20"/>
                <w:szCs w:val="20"/>
              </w:rPr>
            </w:pPr>
            <w:r w:rsidRPr="00D0672D">
              <w:rPr>
                <w:sz w:val="20"/>
                <w:szCs w:val="20"/>
              </w:rPr>
              <w:t>4 925,0</w:t>
            </w:r>
          </w:p>
        </w:tc>
        <w:tc>
          <w:tcPr>
            <w:tcW w:w="992" w:type="dxa"/>
            <w:hideMark/>
          </w:tcPr>
          <w:p w14:paraId="5F0779F4" w14:textId="1921B48A" w:rsidR="00203A7E" w:rsidRPr="00D0672D" w:rsidRDefault="00203A7E" w:rsidP="00203A7E">
            <w:pPr>
              <w:jc w:val="center"/>
              <w:rPr>
                <w:sz w:val="20"/>
                <w:szCs w:val="20"/>
              </w:rPr>
            </w:pPr>
            <w:r w:rsidRPr="00D0672D">
              <w:rPr>
                <w:sz w:val="20"/>
                <w:szCs w:val="20"/>
              </w:rPr>
              <w:t>3 900,0</w:t>
            </w:r>
          </w:p>
        </w:tc>
        <w:tc>
          <w:tcPr>
            <w:tcW w:w="709" w:type="dxa"/>
            <w:hideMark/>
          </w:tcPr>
          <w:p w14:paraId="3CDE6866" w14:textId="53190DF3" w:rsidR="00203A7E" w:rsidRPr="00D0672D" w:rsidRDefault="00203A7E" w:rsidP="00203A7E">
            <w:pPr>
              <w:jc w:val="center"/>
              <w:rPr>
                <w:sz w:val="20"/>
                <w:szCs w:val="20"/>
              </w:rPr>
            </w:pPr>
            <w:r w:rsidRPr="00D0672D">
              <w:rPr>
                <w:sz w:val="20"/>
                <w:szCs w:val="20"/>
              </w:rPr>
              <w:t>171,5</w:t>
            </w:r>
          </w:p>
        </w:tc>
        <w:tc>
          <w:tcPr>
            <w:tcW w:w="992" w:type="dxa"/>
            <w:hideMark/>
          </w:tcPr>
          <w:p w14:paraId="3B57D3F7" w14:textId="62C631C9" w:rsidR="00203A7E" w:rsidRPr="00956D26" w:rsidRDefault="00203A7E" w:rsidP="00203A7E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 xml:space="preserve">2026 m. </w:t>
            </w:r>
            <w:r>
              <w:rPr>
                <w:sz w:val="20"/>
                <w:szCs w:val="20"/>
              </w:rPr>
              <w:t xml:space="preserve"> </w:t>
            </w:r>
            <w:r w:rsidRPr="00956D26">
              <w:rPr>
                <w:sz w:val="20"/>
                <w:szCs w:val="20"/>
              </w:rPr>
              <w:t xml:space="preserve">I </w:t>
            </w:r>
            <w:proofErr w:type="spellStart"/>
            <w:r w:rsidRPr="00956D26">
              <w:rPr>
                <w:sz w:val="20"/>
                <w:szCs w:val="20"/>
              </w:rPr>
              <w:t>ketv</w:t>
            </w:r>
            <w:proofErr w:type="spellEnd"/>
            <w:r w:rsidRPr="00956D26">
              <w:rPr>
                <w:sz w:val="20"/>
                <w:szCs w:val="20"/>
              </w:rPr>
              <w:t>.</w:t>
            </w:r>
          </w:p>
        </w:tc>
        <w:tc>
          <w:tcPr>
            <w:tcW w:w="993" w:type="dxa"/>
            <w:hideMark/>
          </w:tcPr>
          <w:p w14:paraId="336B8C70" w14:textId="61DC425F" w:rsidR="00203A7E" w:rsidRPr="00956D26" w:rsidRDefault="00203A7E" w:rsidP="00203A7E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 xml:space="preserve"> 2026 m. IV </w:t>
            </w:r>
            <w:proofErr w:type="spellStart"/>
            <w:r w:rsidRPr="00956D26">
              <w:rPr>
                <w:sz w:val="20"/>
                <w:szCs w:val="20"/>
              </w:rPr>
              <w:t>ketv</w:t>
            </w:r>
            <w:proofErr w:type="spellEnd"/>
            <w:r w:rsidRPr="00956D26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hideMark/>
          </w:tcPr>
          <w:p w14:paraId="3FF77922" w14:textId="4D47F97C" w:rsidR="00203A7E" w:rsidRPr="00956D26" w:rsidRDefault="00203A7E" w:rsidP="00203A7E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NVSPL</w:t>
            </w:r>
            <w:r w:rsidR="00BB611C">
              <w:rPr>
                <w:sz w:val="20"/>
                <w:szCs w:val="20"/>
              </w:rPr>
              <w:t>“</w:t>
            </w:r>
            <w:r w:rsidRPr="00956D26">
              <w:rPr>
                <w:sz w:val="20"/>
                <w:szCs w:val="20"/>
              </w:rPr>
              <w:t> </w:t>
            </w:r>
          </w:p>
        </w:tc>
        <w:tc>
          <w:tcPr>
            <w:tcW w:w="283" w:type="dxa"/>
            <w:hideMark/>
          </w:tcPr>
          <w:p w14:paraId="13EEDC07" w14:textId="77777777" w:rsidR="00203A7E" w:rsidRPr="00956D26" w:rsidRDefault="00203A7E" w:rsidP="00203A7E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 </w:t>
            </w:r>
          </w:p>
        </w:tc>
      </w:tr>
    </w:tbl>
    <w:p w14:paraId="13DAC946" w14:textId="77777777" w:rsidR="007D5D5C" w:rsidRPr="002A7189" w:rsidRDefault="007D5D5C" w:rsidP="007D5D5C">
      <w:pPr>
        <w:ind w:firstLine="709"/>
        <w:jc w:val="both"/>
        <w:rPr>
          <w:sz w:val="16"/>
          <w:szCs w:val="16"/>
        </w:rPr>
      </w:pPr>
    </w:p>
    <w:p w14:paraId="6C793429" w14:textId="22898C96" w:rsidR="00F60C2C" w:rsidRDefault="0056519E" w:rsidP="007E111E">
      <w:pPr>
        <w:ind w:firstLine="1134"/>
        <w:jc w:val="both"/>
      </w:pPr>
      <w:r>
        <w:t>1.</w:t>
      </w:r>
      <w:r w:rsidR="00F60C2C">
        <w:t>3. Pakeičiu 11-001 programos 02-10-07 priemonės „</w:t>
      </w:r>
      <w:r w:rsidR="00F60C2C" w:rsidRPr="003B4256">
        <w:t>Mažinti su gaminiais, aplinkos veiksniais ir užkrečiamosiomis ligomis susijusią riziką žmonių sveikatai, atliekant laboratorinius tyrimus</w:t>
      </w:r>
      <w:r w:rsidR="00F60C2C">
        <w:t>“ 4 punktą ir jį išdėstau taip:</w:t>
      </w:r>
    </w:p>
    <w:p w14:paraId="15E2DDE2" w14:textId="77777777" w:rsidR="00004300" w:rsidRDefault="00004300" w:rsidP="00F60C2C">
      <w:pPr>
        <w:ind w:firstLine="567"/>
        <w:jc w:val="both"/>
      </w:pPr>
    </w:p>
    <w:tbl>
      <w:tblPr>
        <w:tblW w:w="14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"/>
        <w:gridCol w:w="275"/>
        <w:gridCol w:w="277"/>
        <w:gridCol w:w="553"/>
        <w:gridCol w:w="4007"/>
        <w:gridCol w:w="567"/>
        <w:gridCol w:w="2823"/>
        <w:gridCol w:w="620"/>
        <w:gridCol w:w="513"/>
        <w:gridCol w:w="663"/>
        <w:gridCol w:w="564"/>
        <w:gridCol w:w="556"/>
        <w:gridCol w:w="940"/>
        <w:gridCol w:w="950"/>
        <w:gridCol w:w="939"/>
        <w:gridCol w:w="371"/>
      </w:tblGrid>
      <w:tr w:rsidR="00D76463" w:rsidRPr="0008518A" w14:paraId="2D8012D3" w14:textId="77777777" w:rsidTr="006E4B6A">
        <w:trPr>
          <w:trHeight w:val="1122"/>
        </w:trPr>
        <w:tc>
          <w:tcPr>
            <w:tcW w:w="270" w:type="dxa"/>
            <w:hideMark/>
          </w:tcPr>
          <w:p w14:paraId="7770EDBE" w14:textId="77777777" w:rsidR="00D76463" w:rsidRPr="0008518A" w:rsidRDefault="00D76463" w:rsidP="00D76463">
            <w:pPr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275" w:type="dxa"/>
          </w:tcPr>
          <w:p w14:paraId="425D9C57" w14:textId="77777777" w:rsidR="00D76463" w:rsidRPr="0008518A" w:rsidRDefault="00D76463" w:rsidP="00D76463">
            <w:pPr>
              <w:rPr>
                <w:sz w:val="20"/>
                <w:szCs w:val="20"/>
              </w:rPr>
            </w:pPr>
          </w:p>
        </w:tc>
        <w:tc>
          <w:tcPr>
            <w:tcW w:w="277" w:type="dxa"/>
          </w:tcPr>
          <w:p w14:paraId="1C439B6F" w14:textId="77777777" w:rsidR="00D76463" w:rsidRPr="0008518A" w:rsidRDefault="00D76463" w:rsidP="00D76463">
            <w:pPr>
              <w:rPr>
                <w:sz w:val="20"/>
                <w:szCs w:val="20"/>
              </w:rPr>
            </w:pPr>
          </w:p>
        </w:tc>
        <w:tc>
          <w:tcPr>
            <w:tcW w:w="553" w:type="dxa"/>
          </w:tcPr>
          <w:p w14:paraId="68AEC564" w14:textId="136E0FCF" w:rsidR="00D76463" w:rsidRPr="0008518A" w:rsidRDefault="00D76463" w:rsidP="00D76463">
            <w:pPr>
              <w:rPr>
                <w:sz w:val="20"/>
                <w:szCs w:val="20"/>
              </w:rPr>
            </w:pPr>
            <w:r w:rsidRPr="0008518A">
              <w:rPr>
                <w:sz w:val="20"/>
                <w:szCs w:val="20"/>
              </w:rPr>
              <w:t>„</w:t>
            </w:r>
            <w:r>
              <w:rPr>
                <w:sz w:val="20"/>
                <w:szCs w:val="20"/>
              </w:rPr>
              <w:t>4</w:t>
            </w:r>
            <w:r w:rsidRPr="0008518A">
              <w:rPr>
                <w:sz w:val="20"/>
                <w:szCs w:val="20"/>
              </w:rPr>
              <w:t>.</w:t>
            </w:r>
          </w:p>
        </w:tc>
        <w:tc>
          <w:tcPr>
            <w:tcW w:w="4007" w:type="dxa"/>
            <w:hideMark/>
          </w:tcPr>
          <w:p w14:paraId="13D785E4" w14:textId="2D727DB7" w:rsidR="00D76463" w:rsidRPr="0008518A" w:rsidRDefault="00D76463" w:rsidP="00D76463">
            <w:pPr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Įgyvendinti projektą „Cheminių medžiagų rizikos vertinimo partnerystė“ (PARC). 2022-05-19 dotacijos sutartis Nr. 101057014 ir 2022-07-01 PARC konsorciumo sutartis.</w:t>
            </w:r>
          </w:p>
        </w:tc>
        <w:tc>
          <w:tcPr>
            <w:tcW w:w="567" w:type="dxa"/>
            <w:hideMark/>
          </w:tcPr>
          <w:p w14:paraId="4E383945" w14:textId="51A66AAD" w:rsidR="00D76463" w:rsidRPr="0008518A" w:rsidRDefault="00D76463" w:rsidP="00D764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08518A">
              <w:rPr>
                <w:sz w:val="20"/>
                <w:szCs w:val="20"/>
              </w:rPr>
              <w:t>.1.</w:t>
            </w:r>
          </w:p>
        </w:tc>
        <w:tc>
          <w:tcPr>
            <w:tcW w:w="2823" w:type="dxa"/>
            <w:hideMark/>
          </w:tcPr>
          <w:p w14:paraId="5DF9E3CE" w14:textId="2768C747" w:rsidR="00D76463" w:rsidRPr="0008518A" w:rsidRDefault="00D76463" w:rsidP="00D76463">
            <w:pPr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Dalyvautų susitikimų (Valdančios komandos narių susitikimas, Dotacijas pasirašiusių komandos narių susitikimas, Nacionalinių kontaktinių asmenų komandos narių susitikimas) skaičius</w:t>
            </w:r>
          </w:p>
        </w:tc>
        <w:tc>
          <w:tcPr>
            <w:tcW w:w="620" w:type="dxa"/>
            <w:hideMark/>
          </w:tcPr>
          <w:p w14:paraId="56A54A93" w14:textId="545F8A24" w:rsidR="00D76463" w:rsidRPr="0008518A" w:rsidRDefault="00D76463" w:rsidP="00D76463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vnt.</w:t>
            </w:r>
          </w:p>
        </w:tc>
        <w:tc>
          <w:tcPr>
            <w:tcW w:w="513" w:type="dxa"/>
            <w:hideMark/>
          </w:tcPr>
          <w:p w14:paraId="1E2AC318" w14:textId="626E8880" w:rsidR="00D76463" w:rsidRPr="0008518A" w:rsidRDefault="00D76463" w:rsidP="00D76463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3</w:t>
            </w:r>
          </w:p>
        </w:tc>
        <w:tc>
          <w:tcPr>
            <w:tcW w:w="663" w:type="dxa"/>
            <w:hideMark/>
          </w:tcPr>
          <w:p w14:paraId="698B3374" w14:textId="1262882D" w:rsidR="00D76463" w:rsidRPr="0008518A" w:rsidRDefault="00D76463" w:rsidP="00D76463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2,0</w:t>
            </w:r>
          </w:p>
        </w:tc>
        <w:tc>
          <w:tcPr>
            <w:tcW w:w="564" w:type="dxa"/>
            <w:hideMark/>
          </w:tcPr>
          <w:p w14:paraId="1C41CAC6" w14:textId="7C22EA2A" w:rsidR="00D76463" w:rsidRPr="0008518A" w:rsidRDefault="00D76463" w:rsidP="00D76463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1,0</w:t>
            </w:r>
          </w:p>
        </w:tc>
        <w:tc>
          <w:tcPr>
            <w:tcW w:w="556" w:type="dxa"/>
            <w:hideMark/>
          </w:tcPr>
          <w:p w14:paraId="230CDB68" w14:textId="1F271F61" w:rsidR="00D76463" w:rsidRPr="0008518A" w:rsidRDefault="00D76463" w:rsidP="00D76463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0,0</w:t>
            </w:r>
          </w:p>
        </w:tc>
        <w:tc>
          <w:tcPr>
            <w:tcW w:w="940" w:type="dxa"/>
            <w:hideMark/>
          </w:tcPr>
          <w:p w14:paraId="3F49F794" w14:textId="77777777" w:rsidR="00D76463" w:rsidRPr="0008518A" w:rsidRDefault="00D76463" w:rsidP="00D76463">
            <w:pPr>
              <w:jc w:val="center"/>
              <w:rPr>
                <w:sz w:val="20"/>
                <w:szCs w:val="20"/>
              </w:rPr>
            </w:pPr>
            <w:r w:rsidRPr="0008518A">
              <w:rPr>
                <w:sz w:val="20"/>
                <w:szCs w:val="20"/>
              </w:rPr>
              <w:t xml:space="preserve">2026 m. I </w:t>
            </w:r>
            <w:proofErr w:type="spellStart"/>
            <w:r w:rsidRPr="0008518A">
              <w:rPr>
                <w:sz w:val="20"/>
                <w:szCs w:val="20"/>
              </w:rPr>
              <w:t>ketv</w:t>
            </w:r>
            <w:proofErr w:type="spellEnd"/>
            <w:r w:rsidRPr="0008518A">
              <w:rPr>
                <w:sz w:val="20"/>
                <w:szCs w:val="20"/>
              </w:rPr>
              <w:t>.</w:t>
            </w:r>
          </w:p>
        </w:tc>
        <w:tc>
          <w:tcPr>
            <w:tcW w:w="950" w:type="dxa"/>
            <w:hideMark/>
          </w:tcPr>
          <w:p w14:paraId="13ABB798" w14:textId="77777777" w:rsidR="00D76463" w:rsidRPr="0008518A" w:rsidRDefault="00D76463" w:rsidP="00D76463">
            <w:pPr>
              <w:jc w:val="center"/>
              <w:rPr>
                <w:sz w:val="20"/>
                <w:szCs w:val="20"/>
              </w:rPr>
            </w:pPr>
            <w:r w:rsidRPr="0008518A">
              <w:rPr>
                <w:sz w:val="20"/>
                <w:szCs w:val="20"/>
              </w:rPr>
              <w:t xml:space="preserve">2026 m. IV </w:t>
            </w:r>
            <w:proofErr w:type="spellStart"/>
            <w:r w:rsidRPr="0008518A">
              <w:rPr>
                <w:sz w:val="20"/>
                <w:szCs w:val="20"/>
              </w:rPr>
              <w:t>ketv</w:t>
            </w:r>
            <w:proofErr w:type="spellEnd"/>
            <w:r w:rsidRPr="0008518A">
              <w:rPr>
                <w:sz w:val="20"/>
                <w:szCs w:val="20"/>
              </w:rPr>
              <w:t>.</w:t>
            </w:r>
          </w:p>
        </w:tc>
        <w:tc>
          <w:tcPr>
            <w:tcW w:w="939" w:type="dxa"/>
            <w:hideMark/>
          </w:tcPr>
          <w:p w14:paraId="3DAEF8FE" w14:textId="3B0C14CF" w:rsidR="00D76463" w:rsidRPr="0008518A" w:rsidRDefault="00D76463" w:rsidP="00D76463">
            <w:pPr>
              <w:jc w:val="center"/>
              <w:rPr>
                <w:sz w:val="20"/>
                <w:szCs w:val="20"/>
              </w:rPr>
            </w:pPr>
            <w:r w:rsidRPr="0008518A">
              <w:rPr>
                <w:sz w:val="20"/>
                <w:szCs w:val="20"/>
              </w:rPr>
              <w:t>NVS</w:t>
            </w:r>
            <w:r w:rsidR="009746B9">
              <w:rPr>
                <w:sz w:val="20"/>
                <w:szCs w:val="20"/>
              </w:rPr>
              <w:t>PL</w:t>
            </w:r>
            <w:r w:rsidRPr="0008518A">
              <w:rPr>
                <w:sz w:val="20"/>
                <w:szCs w:val="20"/>
              </w:rPr>
              <w:t>“</w:t>
            </w:r>
          </w:p>
        </w:tc>
        <w:tc>
          <w:tcPr>
            <w:tcW w:w="371" w:type="dxa"/>
            <w:hideMark/>
          </w:tcPr>
          <w:p w14:paraId="7C92F9A4" w14:textId="77777777" w:rsidR="00D76463" w:rsidRPr="0008518A" w:rsidRDefault="00D76463" w:rsidP="00D76463">
            <w:pPr>
              <w:jc w:val="center"/>
              <w:rPr>
                <w:sz w:val="20"/>
                <w:szCs w:val="20"/>
              </w:rPr>
            </w:pPr>
            <w:r w:rsidRPr="0008518A">
              <w:rPr>
                <w:sz w:val="20"/>
                <w:szCs w:val="20"/>
              </w:rPr>
              <w:t> </w:t>
            </w:r>
          </w:p>
        </w:tc>
      </w:tr>
    </w:tbl>
    <w:p w14:paraId="0BD7F8D0" w14:textId="77777777" w:rsidR="002C5F81" w:rsidRDefault="002C5F81" w:rsidP="00F60C2C">
      <w:pPr>
        <w:ind w:firstLine="567"/>
        <w:jc w:val="both"/>
      </w:pPr>
    </w:p>
    <w:p w14:paraId="2FCE0E83" w14:textId="4F32F30E" w:rsidR="009746B9" w:rsidRDefault="0056519E" w:rsidP="007E111E">
      <w:pPr>
        <w:ind w:firstLine="1134"/>
        <w:jc w:val="both"/>
      </w:pPr>
      <w:r>
        <w:t>1.</w:t>
      </w:r>
      <w:r w:rsidR="009746B9">
        <w:t>4. Pakeičiu 11-001 programos 02-10-07 priemonės „</w:t>
      </w:r>
      <w:r w:rsidR="009746B9" w:rsidRPr="003B4256">
        <w:t>Mažinti su gaminiais, aplinkos veiksniais ir užkrečiamosiomis ligomis susijusią riziką žmonių sveikatai, atliekant laboratorinius tyrimus</w:t>
      </w:r>
      <w:r w:rsidR="009746B9">
        <w:t>“ 5 punktą ir jį išdėstau taip:</w:t>
      </w:r>
    </w:p>
    <w:p w14:paraId="75A55783" w14:textId="77777777" w:rsidR="009746B9" w:rsidRDefault="009746B9" w:rsidP="00B540A2">
      <w:pPr>
        <w:jc w:val="both"/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"/>
        <w:gridCol w:w="288"/>
        <w:gridCol w:w="236"/>
        <w:gridCol w:w="570"/>
        <w:gridCol w:w="2992"/>
        <w:gridCol w:w="738"/>
        <w:gridCol w:w="3110"/>
        <w:gridCol w:w="576"/>
        <w:gridCol w:w="524"/>
        <w:gridCol w:w="715"/>
        <w:gridCol w:w="666"/>
        <w:gridCol w:w="580"/>
        <w:gridCol w:w="946"/>
        <w:gridCol w:w="1105"/>
        <w:gridCol w:w="1134"/>
        <w:gridCol w:w="425"/>
      </w:tblGrid>
      <w:tr w:rsidR="006A203C" w:rsidRPr="00956D26" w14:paraId="448D44CB" w14:textId="77777777" w:rsidTr="00F5230A">
        <w:trPr>
          <w:trHeight w:val="510"/>
        </w:trPr>
        <w:tc>
          <w:tcPr>
            <w:tcW w:w="274" w:type="dxa"/>
            <w:vMerge w:val="restart"/>
          </w:tcPr>
          <w:p w14:paraId="50AC7B45" w14:textId="77777777" w:rsidR="006A203C" w:rsidRPr="00956D26" w:rsidRDefault="006A203C" w:rsidP="00ED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  <w:vMerge w:val="restart"/>
          </w:tcPr>
          <w:p w14:paraId="0401EFB8" w14:textId="77777777" w:rsidR="006A203C" w:rsidRPr="00956D26" w:rsidRDefault="006A203C" w:rsidP="00ED3B6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 w:val="restart"/>
          </w:tcPr>
          <w:p w14:paraId="59561DAA" w14:textId="77777777" w:rsidR="006A203C" w:rsidRPr="00956D26" w:rsidRDefault="006A203C" w:rsidP="00ED3B6D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  <w:vMerge w:val="restart"/>
          </w:tcPr>
          <w:p w14:paraId="57BCE8F5" w14:textId="13741AA3" w:rsidR="006A203C" w:rsidRPr="00956D26" w:rsidRDefault="006A203C" w:rsidP="00ED3B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„5</w:t>
            </w:r>
            <w:r w:rsidRPr="00956D26">
              <w:rPr>
                <w:sz w:val="20"/>
                <w:szCs w:val="20"/>
              </w:rPr>
              <w:t>.</w:t>
            </w:r>
          </w:p>
        </w:tc>
        <w:tc>
          <w:tcPr>
            <w:tcW w:w="2992" w:type="dxa"/>
            <w:vMerge w:val="restart"/>
            <w:hideMark/>
          </w:tcPr>
          <w:p w14:paraId="0541F5EB" w14:textId="77777777" w:rsidR="006A203C" w:rsidRPr="00956D26" w:rsidRDefault="006A203C" w:rsidP="00ED3B6D">
            <w:pPr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Įgyvendinti projektą „OH4S Viena sveikata stebėsenai, tiriant erkes dėl infekcinių ligų sukėlėjų“</w:t>
            </w:r>
          </w:p>
        </w:tc>
        <w:tc>
          <w:tcPr>
            <w:tcW w:w="738" w:type="dxa"/>
            <w:hideMark/>
          </w:tcPr>
          <w:p w14:paraId="4E83F5F6" w14:textId="697B1EBD" w:rsidR="006A203C" w:rsidRPr="00956D26" w:rsidRDefault="00B540A2" w:rsidP="00ED3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A203C" w:rsidRPr="00956D26">
              <w:rPr>
                <w:sz w:val="20"/>
                <w:szCs w:val="20"/>
              </w:rPr>
              <w:t>.1.</w:t>
            </w:r>
          </w:p>
        </w:tc>
        <w:tc>
          <w:tcPr>
            <w:tcW w:w="3110" w:type="dxa"/>
            <w:hideMark/>
          </w:tcPr>
          <w:p w14:paraId="377FC40C" w14:textId="77777777" w:rsidR="006A203C" w:rsidRPr="00956D26" w:rsidRDefault="006A203C" w:rsidP="00ED3B6D">
            <w:pPr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Dalyvautų projekto grupių susitikimų skaičius</w:t>
            </w:r>
          </w:p>
        </w:tc>
        <w:tc>
          <w:tcPr>
            <w:tcW w:w="576" w:type="dxa"/>
            <w:hideMark/>
          </w:tcPr>
          <w:p w14:paraId="3B90C67E" w14:textId="77777777" w:rsidR="006A203C" w:rsidRPr="00956D26" w:rsidRDefault="006A203C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vnt.</w:t>
            </w:r>
          </w:p>
        </w:tc>
        <w:tc>
          <w:tcPr>
            <w:tcW w:w="524" w:type="dxa"/>
            <w:hideMark/>
          </w:tcPr>
          <w:p w14:paraId="3C1BAA36" w14:textId="77777777" w:rsidR="006A203C" w:rsidRPr="00956D26" w:rsidRDefault="006A203C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5</w:t>
            </w:r>
          </w:p>
        </w:tc>
        <w:tc>
          <w:tcPr>
            <w:tcW w:w="715" w:type="dxa"/>
            <w:vMerge w:val="restart"/>
            <w:hideMark/>
          </w:tcPr>
          <w:p w14:paraId="0C5DBCAD" w14:textId="77777777" w:rsidR="006A203C" w:rsidRPr="00956D26" w:rsidRDefault="006A203C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95,0</w:t>
            </w:r>
          </w:p>
        </w:tc>
        <w:tc>
          <w:tcPr>
            <w:tcW w:w="666" w:type="dxa"/>
            <w:vMerge w:val="restart"/>
            <w:hideMark/>
          </w:tcPr>
          <w:p w14:paraId="031BF146" w14:textId="77777777" w:rsidR="006A203C" w:rsidRPr="00956D26" w:rsidRDefault="006A203C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64,0</w:t>
            </w:r>
          </w:p>
        </w:tc>
        <w:tc>
          <w:tcPr>
            <w:tcW w:w="580" w:type="dxa"/>
            <w:vMerge w:val="restart"/>
            <w:hideMark/>
          </w:tcPr>
          <w:p w14:paraId="6203B549" w14:textId="77777777" w:rsidR="006A203C" w:rsidRPr="00956D26" w:rsidRDefault="006A203C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Merge w:val="restart"/>
            <w:hideMark/>
          </w:tcPr>
          <w:p w14:paraId="434EADD4" w14:textId="77777777" w:rsidR="006A203C" w:rsidRPr="00956D26" w:rsidRDefault="006A203C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 xml:space="preserve">2026 m. I </w:t>
            </w:r>
            <w:proofErr w:type="spellStart"/>
            <w:r w:rsidRPr="00956D26">
              <w:rPr>
                <w:sz w:val="20"/>
                <w:szCs w:val="20"/>
              </w:rPr>
              <w:t>ketv</w:t>
            </w:r>
            <w:proofErr w:type="spellEnd"/>
            <w:r w:rsidRPr="00956D26">
              <w:rPr>
                <w:sz w:val="20"/>
                <w:szCs w:val="20"/>
              </w:rPr>
              <w:t>.</w:t>
            </w:r>
          </w:p>
        </w:tc>
        <w:tc>
          <w:tcPr>
            <w:tcW w:w="1105" w:type="dxa"/>
            <w:vMerge w:val="restart"/>
            <w:hideMark/>
          </w:tcPr>
          <w:p w14:paraId="3C6F759B" w14:textId="77777777" w:rsidR="006A203C" w:rsidRPr="00956D26" w:rsidRDefault="006A203C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 xml:space="preserve">2026 m. IV </w:t>
            </w:r>
            <w:proofErr w:type="spellStart"/>
            <w:r w:rsidRPr="00956D26">
              <w:rPr>
                <w:sz w:val="20"/>
                <w:szCs w:val="20"/>
              </w:rPr>
              <w:t>ketv</w:t>
            </w:r>
            <w:proofErr w:type="spellEnd"/>
            <w:r w:rsidRPr="00956D26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vMerge w:val="restart"/>
            <w:hideMark/>
          </w:tcPr>
          <w:p w14:paraId="1AFFA21D" w14:textId="794FDD81" w:rsidR="006A203C" w:rsidRPr="00956D26" w:rsidRDefault="006A203C" w:rsidP="00ED3B6D">
            <w:pPr>
              <w:jc w:val="center"/>
              <w:rPr>
                <w:sz w:val="20"/>
                <w:szCs w:val="20"/>
              </w:rPr>
            </w:pPr>
            <w:r w:rsidRPr="0008518A">
              <w:rPr>
                <w:sz w:val="20"/>
                <w:szCs w:val="20"/>
              </w:rPr>
              <w:t>NVS</w:t>
            </w:r>
            <w:r>
              <w:rPr>
                <w:sz w:val="20"/>
                <w:szCs w:val="20"/>
              </w:rPr>
              <w:t>PL</w:t>
            </w:r>
            <w:r w:rsidRPr="0008518A">
              <w:rPr>
                <w:sz w:val="20"/>
                <w:szCs w:val="20"/>
              </w:rPr>
              <w:t>“</w:t>
            </w:r>
          </w:p>
        </w:tc>
        <w:tc>
          <w:tcPr>
            <w:tcW w:w="425" w:type="dxa"/>
            <w:vMerge w:val="restart"/>
            <w:hideMark/>
          </w:tcPr>
          <w:p w14:paraId="5BFAEE1A" w14:textId="77777777" w:rsidR="006A203C" w:rsidRPr="00956D26" w:rsidRDefault="006A203C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 </w:t>
            </w:r>
          </w:p>
        </w:tc>
      </w:tr>
      <w:tr w:rsidR="006A203C" w:rsidRPr="00956D26" w14:paraId="075B1CC4" w14:textId="77777777" w:rsidTr="00F5230A">
        <w:trPr>
          <w:trHeight w:val="189"/>
        </w:trPr>
        <w:tc>
          <w:tcPr>
            <w:tcW w:w="274" w:type="dxa"/>
            <w:vMerge/>
            <w:vAlign w:val="center"/>
          </w:tcPr>
          <w:p w14:paraId="7A95086B" w14:textId="77777777" w:rsidR="006A203C" w:rsidRPr="00956D26" w:rsidRDefault="006A203C" w:rsidP="00ED3B6D">
            <w:pPr>
              <w:rPr>
                <w:sz w:val="20"/>
                <w:szCs w:val="20"/>
              </w:rPr>
            </w:pPr>
          </w:p>
        </w:tc>
        <w:tc>
          <w:tcPr>
            <w:tcW w:w="288" w:type="dxa"/>
            <w:vMerge/>
          </w:tcPr>
          <w:p w14:paraId="4270E78F" w14:textId="77777777" w:rsidR="006A203C" w:rsidRPr="00956D26" w:rsidRDefault="006A203C" w:rsidP="00ED3B6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</w:tcPr>
          <w:p w14:paraId="00702801" w14:textId="77777777" w:rsidR="006A203C" w:rsidRPr="00956D26" w:rsidRDefault="006A203C" w:rsidP="00ED3B6D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  <w:vMerge/>
            <w:vAlign w:val="center"/>
          </w:tcPr>
          <w:p w14:paraId="69BB53AD" w14:textId="77777777" w:rsidR="006A203C" w:rsidRPr="00956D26" w:rsidRDefault="006A203C" w:rsidP="00ED3B6D">
            <w:pPr>
              <w:rPr>
                <w:sz w:val="20"/>
                <w:szCs w:val="20"/>
              </w:rPr>
            </w:pPr>
          </w:p>
        </w:tc>
        <w:tc>
          <w:tcPr>
            <w:tcW w:w="2992" w:type="dxa"/>
            <w:vMerge/>
            <w:vAlign w:val="center"/>
            <w:hideMark/>
          </w:tcPr>
          <w:p w14:paraId="5285FF38" w14:textId="77777777" w:rsidR="006A203C" w:rsidRPr="00956D26" w:rsidRDefault="006A203C" w:rsidP="00ED3B6D">
            <w:pPr>
              <w:rPr>
                <w:sz w:val="20"/>
                <w:szCs w:val="20"/>
              </w:rPr>
            </w:pPr>
          </w:p>
        </w:tc>
        <w:tc>
          <w:tcPr>
            <w:tcW w:w="738" w:type="dxa"/>
            <w:hideMark/>
          </w:tcPr>
          <w:p w14:paraId="799CF7CF" w14:textId="3C38D8FC" w:rsidR="006A203C" w:rsidRPr="00956D26" w:rsidRDefault="00B540A2" w:rsidP="00ED3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A203C" w:rsidRPr="00956D26">
              <w:rPr>
                <w:sz w:val="20"/>
                <w:szCs w:val="20"/>
              </w:rPr>
              <w:t>.2.</w:t>
            </w:r>
          </w:p>
        </w:tc>
        <w:tc>
          <w:tcPr>
            <w:tcW w:w="3110" w:type="dxa"/>
            <w:hideMark/>
          </w:tcPr>
          <w:p w14:paraId="15DBB2B1" w14:textId="77777777" w:rsidR="006A203C" w:rsidRPr="00956D26" w:rsidRDefault="006A203C" w:rsidP="00ED3B6D">
            <w:pPr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Pateiktų ataskaitų skaičius</w:t>
            </w:r>
          </w:p>
        </w:tc>
        <w:tc>
          <w:tcPr>
            <w:tcW w:w="576" w:type="dxa"/>
            <w:hideMark/>
          </w:tcPr>
          <w:p w14:paraId="2862F8C2" w14:textId="77777777" w:rsidR="006A203C" w:rsidRPr="00956D26" w:rsidRDefault="006A203C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vnt.</w:t>
            </w:r>
          </w:p>
        </w:tc>
        <w:tc>
          <w:tcPr>
            <w:tcW w:w="524" w:type="dxa"/>
            <w:hideMark/>
          </w:tcPr>
          <w:p w14:paraId="77EDF6C0" w14:textId="77777777" w:rsidR="006A203C" w:rsidRPr="00956D26" w:rsidRDefault="006A203C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1</w:t>
            </w:r>
          </w:p>
        </w:tc>
        <w:tc>
          <w:tcPr>
            <w:tcW w:w="715" w:type="dxa"/>
            <w:vMerge/>
            <w:vAlign w:val="center"/>
            <w:hideMark/>
          </w:tcPr>
          <w:p w14:paraId="7F202081" w14:textId="77777777" w:rsidR="006A203C" w:rsidRPr="00956D26" w:rsidRDefault="006A203C" w:rsidP="00ED3B6D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vAlign w:val="center"/>
            <w:hideMark/>
          </w:tcPr>
          <w:p w14:paraId="0E8BDF57" w14:textId="77777777" w:rsidR="006A203C" w:rsidRPr="00956D26" w:rsidRDefault="006A203C" w:rsidP="00ED3B6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14:paraId="2703C46E" w14:textId="77777777" w:rsidR="006A203C" w:rsidRPr="00956D26" w:rsidRDefault="006A203C" w:rsidP="00ED3B6D">
            <w:pPr>
              <w:rPr>
                <w:sz w:val="20"/>
                <w:szCs w:val="20"/>
              </w:rPr>
            </w:pPr>
          </w:p>
        </w:tc>
        <w:tc>
          <w:tcPr>
            <w:tcW w:w="946" w:type="dxa"/>
            <w:vMerge/>
            <w:vAlign w:val="center"/>
            <w:hideMark/>
          </w:tcPr>
          <w:p w14:paraId="56936FCC" w14:textId="77777777" w:rsidR="006A203C" w:rsidRPr="00956D26" w:rsidRDefault="006A203C" w:rsidP="00ED3B6D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vMerge/>
            <w:vAlign w:val="center"/>
            <w:hideMark/>
          </w:tcPr>
          <w:p w14:paraId="7134DC05" w14:textId="77777777" w:rsidR="006A203C" w:rsidRPr="00956D26" w:rsidRDefault="006A203C" w:rsidP="00ED3B6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3E98FC6" w14:textId="77777777" w:rsidR="006A203C" w:rsidRPr="00956D26" w:rsidRDefault="006A203C" w:rsidP="00ED3B6D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14:paraId="023D5E66" w14:textId="77777777" w:rsidR="006A203C" w:rsidRPr="00956D26" w:rsidRDefault="006A203C" w:rsidP="00ED3B6D">
            <w:pPr>
              <w:rPr>
                <w:sz w:val="20"/>
                <w:szCs w:val="20"/>
              </w:rPr>
            </w:pPr>
          </w:p>
        </w:tc>
      </w:tr>
    </w:tbl>
    <w:p w14:paraId="44D982B0" w14:textId="77777777" w:rsidR="00945592" w:rsidRDefault="00945592" w:rsidP="00F60C2C">
      <w:pPr>
        <w:ind w:firstLine="567"/>
        <w:jc w:val="both"/>
      </w:pPr>
    </w:p>
    <w:p w14:paraId="7AF88133" w14:textId="446762F0" w:rsidR="00493717" w:rsidRDefault="0056519E" w:rsidP="007E111E">
      <w:pPr>
        <w:ind w:firstLine="1134"/>
        <w:jc w:val="both"/>
      </w:pPr>
      <w:r>
        <w:t>1.</w:t>
      </w:r>
      <w:r w:rsidR="00493717">
        <w:t>5. Pakeičiu 11-001 programos 02-10-07 priemonės „</w:t>
      </w:r>
      <w:r w:rsidR="00493717" w:rsidRPr="003B4256">
        <w:t>Mažinti su gaminiais, aplinkos veiksniais ir užkrečiamosiomis ligomis susijusią riziką žmonių sveikatai, atliekant laboratorinius tyrimus</w:t>
      </w:r>
      <w:r w:rsidR="00493717">
        <w:t>“ 6 punktą ir jį išdėstau taip:</w:t>
      </w:r>
    </w:p>
    <w:p w14:paraId="178216E7" w14:textId="77777777" w:rsidR="00F60C2C" w:rsidRDefault="00F60C2C" w:rsidP="007D5D5C">
      <w:pPr>
        <w:ind w:firstLine="567"/>
        <w:jc w:val="both"/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"/>
        <w:gridCol w:w="288"/>
        <w:gridCol w:w="236"/>
        <w:gridCol w:w="570"/>
        <w:gridCol w:w="2992"/>
        <w:gridCol w:w="738"/>
        <w:gridCol w:w="3110"/>
        <w:gridCol w:w="576"/>
        <w:gridCol w:w="524"/>
        <w:gridCol w:w="715"/>
        <w:gridCol w:w="666"/>
        <w:gridCol w:w="580"/>
        <w:gridCol w:w="946"/>
        <w:gridCol w:w="963"/>
        <w:gridCol w:w="1276"/>
        <w:gridCol w:w="425"/>
      </w:tblGrid>
      <w:tr w:rsidR="00245BED" w:rsidRPr="00956D26" w14:paraId="723B335E" w14:textId="77777777" w:rsidTr="00F5230A">
        <w:trPr>
          <w:trHeight w:val="1639"/>
        </w:trPr>
        <w:tc>
          <w:tcPr>
            <w:tcW w:w="274" w:type="dxa"/>
          </w:tcPr>
          <w:p w14:paraId="245181C5" w14:textId="77777777" w:rsidR="00245BED" w:rsidRPr="00956D26" w:rsidRDefault="00245BED" w:rsidP="00ED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</w:tcPr>
          <w:p w14:paraId="65EC2ADF" w14:textId="77777777" w:rsidR="00245BED" w:rsidRPr="00956D26" w:rsidRDefault="00245BED" w:rsidP="00ED3B6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03591B7" w14:textId="77777777" w:rsidR="00245BED" w:rsidRPr="00956D26" w:rsidRDefault="00245BED" w:rsidP="00ED3B6D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14:paraId="1223F81E" w14:textId="6EB798EA" w:rsidR="00245BED" w:rsidRPr="00956D26" w:rsidRDefault="00245BED" w:rsidP="00ED3B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„6</w:t>
            </w:r>
            <w:r w:rsidRPr="00956D26">
              <w:rPr>
                <w:sz w:val="20"/>
                <w:szCs w:val="20"/>
              </w:rPr>
              <w:t>.</w:t>
            </w:r>
          </w:p>
        </w:tc>
        <w:tc>
          <w:tcPr>
            <w:tcW w:w="2992" w:type="dxa"/>
            <w:hideMark/>
          </w:tcPr>
          <w:p w14:paraId="08F25A30" w14:textId="77777777" w:rsidR="00245BED" w:rsidRPr="00956D26" w:rsidRDefault="00245BED" w:rsidP="00ED3B6D">
            <w:pPr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Įgyvendinti Europos Sąjungos Dvynių projekto Nr. GE 21 NDICI HE 01 23 („</w:t>
            </w:r>
            <w:proofErr w:type="spellStart"/>
            <w:r w:rsidRPr="00956D26">
              <w:rPr>
                <w:sz w:val="20"/>
                <w:szCs w:val="20"/>
              </w:rPr>
              <w:t>Sakartvelo</w:t>
            </w:r>
            <w:proofErr w:type="spellEnd"/>
            <w:r w:rsidRPr="00956D26">
              <w:rPr>
                <w:sz w:val="20"/>
                <w:szCs w:val="20"/>
              </w:rPr>
              <w:t xml:space="preserve"> nacionalinės ligų priežiūros sistemos stiprinimas, gerinant epidemiologinę ir molekulinę (</w:t>
            </w:r>
            <w:proofErr w:type="spellStart"/>
            <w:r w:rsidRPr="00956D26">
              <w:rPr>
                <w:sz w:val="20"/>
                <w:szCs w:val="20"/>
              </w:rPr>
              <w:t>genominę</w:t>
            </w:r>
            <w:proofErr w:type="spellEnd"/>
            <w:r w:rsidRPr="00956D26">
              <w:rPr>
                <w:sz w:val="20"/>
                <w:szCs w:val="20"/>
              </w:rPr>
              <w:t xml:space="preserve">) priežiūrą“ </w:t>
            </w:r>
          </w:p>
        </w:tc>
        <w:tc>
          <w:tcPr>
            <w:tcW w:w="738" w:type="dxa"/>
            <w:hideMark/>
          </w:tcPr>
          <w:p w14:paraId="547A9B42" w14:textId="71ADE2B5" w:rsidR="00245BED" w:rsidRPr="00956D26" w:rsidRDefault="00245BED" w:rsidP="00ED3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956D26">
              <w:rPr>
                <w:sz w:val="20"/>
                <w:szCs w:val="20"/>
              </w:rPr>
              <w:t>.1.</w:t>
            </w:r>
          </w:p>
        </w:tc>
        <w:tc>
          <w:tcPr>
            <w:tcW w:w="3110" w:type="dxa"/>
            <w:hideMark/>
          </w:tcPr>
          <w:p w14:paraId="7EA3192D" w14:textId="77777777" w:rsidR="00245BED" w:rsidRPr="00956D26" w:rsidRDefault="00245BED" w:rsidP="00ED3B6D">
            <w:pPr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Ekspertinių vizitų skaičius</w:t>
            </w:r>
          </w:p>
        </w:tc>
        <w:tc>
          <w:tcPr>
            <w:tcW w:w="576" w:type="dxa"/>
            <w:hideMark/>
          </w:tcPr>
          <w:p w14:paraId="5209CA42" w14:textId="77777777" w:rsidR="00245BED" w:rsidRPr="00956D26" w:rsidRDefault="00245BED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vnt.</w:t>
            </w:r>
          </w:p>
        </w:tc>
        <w:tc>
          <w:tcPr>
            <w:tcW w:w="524" w:type="dxa"/>
            <w:hideMark/>
          </w:tcPr>
          <w:p w14:paraId="5CA12A01" w14:textId="77777777" w:rsidR="00245BED" w:rsidRPr="00956D26" w:rsidRDefault="00245BED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1</w:t>
            </w:r>
          </w:p>
        </w:tc>
        <w:tc>
          <w:tcPr>
            <w:tcW w:w="715" w:type="dxa"/>
            <w:hideMark/>
          </w:tcPr>
          <w:p w14:paraId="2DD55503" w14:textId="77777777" w:rsidR="00245BED" w:rsidRPr="00956D26" w:rsidRDefault="00245BED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11,0</w:t>
            </w:r>
          </w:p>
        </w:tc>
        <w:tc>
          <w:tcPr>
            <w:tcW w:w="666" w:type="dxa"/>
            <w:hideMark/>
          </w:tcPr>
          <w:p w14:paraId="6C2B1619" w14:textId="77777777" w:rsidR="00245BED" w:rsidRPr="00956D26" w:rsidRDefault="00245BED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0,0</w:t>
            </w:r>
          </w:p>
        </w:tc>
        <w:tc>
          <w:tcPr>
            <w:tcW w:w="580" w:type="dxa"/>
            <w:hideMark/>
          </w:tcPr>
          <w:p w14:paraId="4BFBBE42" w14:textId="77777777" w:rsidR="00245BED" w:rsidRPr="00956D26" w:rsidRDefault="00245BED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hideMark/>
          </w:tcPr>
          <w:p w14:paraId="13BEC983" w14:textId="77777777" w:rsidR="00245BED" w:rsidRPr="00956D26" w:rsidRDefault="00245BED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 xml:space="preserve">2026 m. I </w:t>
            </w:r>
            <w:proofErr w:type="spellStart"/>
            <w:r w:rsidRPr="00956D26">
              <w:rPr>
                <w:sz w:val="20"/>
                <w:szCs w:val="20"/>
              </w:rPr>
              <w:t>ketv</w:t>
            </w:r>
            <w:proofErr w:type="spellEnd"/>
            <w:r w:rsidRPr="00956D26">
              <w:rPr>
                <w:sz w:val="20"/>
                <w:szCs w:val="20"/>
              </w:rPr>
              <w:t>.</w:t>
            </w:r>
          </w:p>
        </w:tc>
        <w:tc>
          <w:tcPr>
            <w:tcW w:w="963" w:type="dxa"/>
            <w:hideMark/>
          </w:tcPr>
          <w:p w14:paraId="194570C6" w14:textId="77777777" w:rsidR="00245BED" w:rsidRPr="00956D26" w:rsidRDefault="00245BED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 xml:space="preserve">2026 m. II </w:t>
            </w:r>
            <w:proofErr w:type="spellStart"/>
            <w:r w:rsidRPr="00956D26">
              <w:rPr>
                <w:sz w:val="20"/>
                <w:szCs w:val="20"/>
              </w:rPr>
              <w:t>ketv</w:t>
            </w:r>
            <w:proofErr w:type="spellEnd"/>
            <w:r w:rsidRPr="00956D26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hideMark/>
          </w:tcPr>
          <w:p w14:paraId="180408AA" w14:textId="5ADF7E0C" w:rsidR="00245BED" w:rsidRPr="00956D26" w:rsidRDefault="00245BED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NVSPL</w:t>
            </w:r>
            <w:r w:rsidR="00071623">
              <w:rPr>
                <w:sz w:val="20"/>
                <w:szCs w:val="20"/>
              </w:rPr>
              <w:t>“</w:t>
            </w:r>
          </w:p>
        </w:tc>
        <w:tc>
          <w:tcPr>
            <w:tcW w:w="425" w:type="dxa"/>
            <w:hideMark/>
          </w:tcPr>
          <w:p w14:paraId="6DCD2617" w14:textId="77777777" w:rsidR="00245BED" w:rsidRPr="00956D26" w:rsidRDefault="00245BED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 </w:t>
            </w:r>
          </w:p>
        </w:tc>
      </w:tr>
    </w:tbl>
    <w:p w14:paraId="12DC5A46" w14:textId="77777777" w:rsidR="00F60C2C" w:rsidRDefault="00F60C2C" w:rsidP="007D5D5C">
      <w:pPr>
        <w:ind w:firstLine="567"/>
        <w:jc w:val="both"/>
      </w:pPr>
    </w:p>
    <w:p w14:paraId="47D1DCB0" w14:textId="60CBC36C" w:rsidR="005F1166" w:rsidRDefault="0056519E" w:rsidP="007E111E">
      <w:pPr>
        <w:ind w:firstLine="1134"/>
        <w:jc w:val="both"/>
      </w:pPr>
      <w:r>
        <w:t>1.</w:t>
      </w:r>
      <w:r w:rsidR="005F1166">
        <w:t>6. Pakeičiu 11-001 programos 02-10-07 priemonės „</w:t>
      </w:r>
      <w:r w:rsidR="005F1166" w:rsidRPr="003B4256">
        <w:t>Mažinti su gaminiais, aplinkos veiksniais ir užkrečiamosiomis ligomis susijusią riziką žmonių sveikatai, atliekant laboratorinius tyrimus</w:t>
      </w:r>
      <w:r w:rsidR="005F1166">
        <w:t>“ 7 punktą ir jį išdėstau taip:</w:t>
      </w:r>
    </w:p>
    <w:p w14:paraId="5B840860" w14:textId="77777777" w:rsidR="005F1166" w:rsidRDefault="005F1166" w:rsidP="00071623">
      <w:pPr>
        <w:ind w:firstLine="567"/>
        <w:jc w:val="both"/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"/>
        <w:gridCol w:w="288"/>
        <w:gridCol w:w="236"/>
        <w:gridCol w:w="570"/>
        <w:gridCol w:w="2992"/>
        <w:gridCol w:w="738"/>
        <w:gridCol w:w="3110"/>
        <w:gridCol w:w="576"/>
        <w:gridCol w:w="524"/>
        <w:gridCol w:w="715"/>
        <w:gridCol w:w="666"/>
        <w:gridCol w:w="580"/>
        <w:gridCol w:w="946"/>
        <w:gridCol w:w="1013"/>
        <w:gridCol w:w="1072"/>
        <w:gridCol w:w="579"/>
      </w:tblGrid>
      <w:tr w:rsidR="00C342F5" w:rsidRPr="00956D26" w14:paraId="1F36EA33" w14:textId="77777777" w:rsidTr="000267C1">
        <w:trPr>
          <w:trHeight w:val="1206"/>
        </w:trPr>
        <w:tc>
          <w:tcPr>
            <w:tcW w:w="274" w:type="dxa"/>
          </w:tcPr>
          <w:p w14:paraId="6FA08E33" w14:textId="77777777" w:rsidR="00C342F5" w:rsidRPr="00956D26" w:rsidRDefault="00C342F5" w:rsidP="00ED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</w:tcPr>
          <w:p w14:paraId="7D7C3D0D" w14:textId="77777777" w:rsidR="00C342F5" w:rsidRPr="00956D26" w:rsidRDefault="00C342F5" w:rsidP="00ED3B6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23F05C0" w14:textId="77777777" w:rsidR="00C342F5" w:rsidRPr="00956D26" w:rsidRDefault="00C342F5" w:rsidP="00ED3B6D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14:paraId="66CC4B1F" w14:textId="0F205175" w:rsidR="00C342F5" w:rsidRPr="00956D26" w:rsidRDefault="00C342F5" w:rsidP="00ED3B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„7.</w:t>
            </w:r>
          </w:p>
        </w:tc>
        <w:tc>
          <w:tcPr>
            <w:tcW w:w="2992" w:type="dxa"/>
            <w:hideMark/>
          </w:tcPr>
          <w:p w14:paraId="466AE331" w14:textId="77777777" w:rsidR="00C342F5" w:rsidRPr="00956D26" w:rsidRDefault="00C342F5" w:rsidP="00ED3B6D">
            <w:pPr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Įgyvendinti projektą  Užkrečiamųjų ligų priežiūros sistemos stiprinimas Lietuvoje (LT-</w:t>
            </w:r>
            <w:proofErr w:type="spellStart"/>
            <w:r w:rsidRPr="00956D26">
              <w:rPr>
                <w:sz w:val="20"/>
                <w:szCs w:val="20"/>
              </w:rPr>
              <w:t>Surveillance</w:t>
            </w:r>
            <w:proofErr w:type="spellEnd"/>
            <w:r w:rsidRPr="00956D26">
              <w:rPr>
                <w:sz w:val="20"/>
                <w:szCs w:val="20"/>
              </w:rPr>
              <w:t>, Nr. 101183257, EU4H-2023-DGA-MS3-IBA)</w:t>
            </w:r>
          </w:p>
        </w:tc>
        <w:tc>
          <w:tcPr>
            <w:tcW w:w="738" w:type="dxa"/>
            <w:hideMark/>
          </w:tcPr>
          <w:p w14:paraId="0D9A9D1B" w14:textId="3F6A28A5" w:rsidR="00C342F5" w:rsidRPr="00956D26" w:rsidRDefault="00970A5B" w:rsidP="00ED3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C342F5" w:rsidRPr="00956D26">
              <w:rPr>
                <w:sz w:val="20"/>
                <w:szCs w:val="20"/>
              </w:rPr>
              <w:t>1.</w:t>
            </w:r>
          </w:p>
        </w:tc>
        <w:tc>
          <w:tcPr>
            <w:tcW w:w="3110" w:type="dxa"/>
            <w:hideMark/>
          </w:tcPr>
          <w:p w14:paraId="7F89C12A" w14:textId="77777777" w:rsidR="00C342F5" w:rsidRPr="00956D26" w:rsidRDefault="00C342F5" w:rsidP="00ED3B6D">
            <w:pPr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Dalyvautų projekto grupių susitikimų skaičius</w:t>
            </w:r>
          </w:p>
        </w:tc>
        <w:tc>
          <w:tcPr>
            <w:tcW w:w="576" w:type="dxa"/>
            <w:hideMark/>
          </w:tcPr>
          <w:p w14:paraId="62C4567A" w14:textId="77777777" w:rsidR="00C342F5" w:rsidRPr="00956D26" w:rsidRDefault="00C342F5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vnt.</w:t>
            </w:r>
          </w:p>
        </w:tc>
        <w:tc>
          <w:tcPr>
            <w:tcW w:w="524" w:type="dxa"/>
            <w:hideMark/>
          </w:tcPr>
          <w:p w14:paraId="213667A8" w14:textId="77777777" w:rsidR="00C342F5" w:rsidRPr="00956D26" w:rsidRDefault="00C342F5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2</w:t>
            </w:r>
          </w:p>
        </w:tc>
        <w:tc>
          <w:tcPr>
            <w:tcW w:w="715" w:type="dxa"/>
            <w:hideMark/>
          </w:tcPr>
          <w:p w14:paraId="3F3349A2" w14:textId="77777777" w:rsidR="00C342F5" w:rsidRPr="00956D26" w:rsidRDefault="00C342F5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120,0</w:t>
            </w:r>
          </w:p>
        </w:tc>
        <w:tc>
          <w:tcPr>
            <w:tcW w:w="666" w:type="dxa"/>
            <w:hideMark/>
          </w:tcPr>
          <w:p w14:paraId="2D9CAF22" w14:textId="77777777" w:rsidR="00C342F5" w:rsidRPr="00956D26" w:rsidRDefault="00C342F5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90,0</w:t>
            </w:r>
          </w:p>
        </w:tc>
        <w:tc>
          <w:tcPr>
            <w:tcW w:w="580" w:type="dxa"/>
            <w:hideMark/>
          </w:tcPr>
          <w:p w14:paraId="6EF778AD" w14:textId="77777777" w:rsidR="00C342F5" w:rsidRPr="00956D26" w:rsidRDefault="00C342F5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hideMark/>
          </w:tcPr>
          <w:p w14:paraId="26DD7012" w14:textId="77777777" w:rsidR="00C342F5" w:rsidRPr="00956D26" w:rsidRDefault="00C342F5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 xml:space="preserve">2026 m. I </w:t>
            </w:r>
            <w:proofErr w:type="spellStart"/>
            <w:r w:rsidRPr="00956D26">
              <w:rPr>
                <w:sz w:val="20"/>
                <w:szCs w:val="20"/>
              </w:rPr>
              <w:t>ketv</w:t>
            </w:r>
            <w:proofErr w:type="spellEnd"/>
            <w:r w:rsidRPr="00956D26">
              <w:rPr>
                <w:sz w:val="20"/>
                <w:szCs w:val="20"/>
              </w:rPr>
              <w:t>.</w:t>
            </w:r>
          </w:p>
        </w:tc>
        <w:tc>
          <w:tcPr>
            <w:tcW w:w="1013" w:type="dxa"/>
            <w:hideMark/>
          </w:tcPr>
          <w:p w14:paraId="182139AF" w14:textId="77777777" w:rsidR="00C342F5" w:rsidRPr="00956D26" w:rsidRDefault="00C342F5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 xml:space="preserve">2026 m. IV </w:t>
            </w:r>
            <w:proofErr w:type="spellStart"/>
            <w:r w:rsidRPr="00956D26">
              <w:rPr>
                <w:sz w:val="20"/>
                <w:szCs w:val="20"/>
              </w:rPr>
              <w:t>ketv</w:t>
            </w:r>
            <w:proofErr w:type="spellEnd"/>
            <w:r w:rsidRPr="00956D26">
              <w:rPr>
                <w:sz w:val="20"/>
                <w:szCs w:val="20"/>
              </w:rPr>
              <w:t>.</w:t>
            </w:r>
          </w:p>
        </w:tc>
        <w:tc>
          <w:tcPr>
            <w:tcW w:w="1072" w:type="dxa"/>
            <w:hideMark/>
          </w:tcPr>
          <w:p w14:paraId="4DAEAB91" w14:textId="58934F66" w:rsidR="00C342F5" w:rsidRPr="00956D26" w:rsidRDefault="00970A5B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NVSPL</w:t>
            </w:r>
            <w:r>
              <w:rPr>
                <w:sz w:val="20"/>
                <w:szCs w:val="20"/>
              </w:rPr>
              <w:t>“</w:t>
            </w:r>
          </w:p>
        </w:tc>
        <w:tc>
          <w:tcPr>
            <w:tcW w:w="579" w:type="dxa"/>
            <w:hideMark/>
          </w:tcPr>
          <w:p w14:paraId="40F8ADF8" w14:textId="77777777" w:rsidR="00C342F5" w:rsidRPr="00956D26" w:rsidRDefault="00C342F5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 </w:t>
            </w:r>
          </w:p>
        </w:tc>
      </w:tr>
    </w:tbl>
    <w:p w14:paraId="5BBCA8B2" w14:textId="77777777" w:rsidR="00C342F5" w:rsidRDefault="00C342F5" w:rsidP="00071623">
      <w:pPr>
        <w:ind w:firstLine="567"/>
        <w:jc w:val="both"/>
      </w:pPr>
    </w:p>
    <w:p w14:paraId="500ADE2A" w14:textId="77777777" w:rsidR="005F1166" w:rsidRDefault="005F1166" w:rsidP="00071623">
      <w:pPr>
        <w:ind w:firstLine="567"/>
        <w:jc w:val="both"/>
      </w:pPr>
    </w:p>
    <w:p w14:paraId="6BA90E39" w14:textId="77777777" w:rsidR="00D45D70" w:rsidRDefault="00D45D70" w:rsidP="00071623">
      <w:pPr>
        <w:ind w:firstLine="567"/>
        <w:jc w:val="both"/>
      </w:pPr>
    </w:p>
    <w:p w14:paraId="6B0179E0" w14:textId="30B9C101" w:rsidR="00D45D70" w:rsidRDefault="0056519E" w:rsidP="007E111E">
      <w:pPr>
        <w:ind w:firstLine="1134"/>
        <w:jc w:val="both"/>
      </w:pPr>
      <w:r>
        <w:lastRenderedPageBreak/>
        <w:t>1.</w:t>
      </w:r>
      <w:r w:rsidR="00D45D70">
        <w:t>7. Pakeičiu 11-001 programos 02-10-07 priemonės „</w:t>
      </w:r>
      <w:r w:rsidR="00D45D70" w:rsidRPr="003B4256">
        <w:t>Mažinti su gaminiais, aplinkos veiksniais ir užkrečiamosiomis ligomis susijusią riziką žmonių sveikatai, atliekant laboratorinius tyrimus</w:t>
      </w:r>
      <w:r w:rsidR="00D45D70">
        <w:t>“ 8 punktą ir jį išdėstau taip:</w:t>
      </w:r>
    </w:p>
    <w:p w14:paraId="5BE08FE0" w14:textId="77777777" w:rsidR="0083710F" w:rsidRDefault="0083710F" w:rsidP="00071623">
      <w:pPr>
        <w:ind w:firstLine="567"/>
        <w:jc w:val="both"/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"/>
        <w:gridCol w:w="288"/>
        <w:gridCol w:w="236"/>
        <w:gridCol w:w="570"/>
        <w:gridCol w:w="2992"/>
        <w:gridCol w:w="738"/>
        <w:gridCol w:w="3110"/>
        <w:gridCol w:w="576"/>
        <w:gridCol w:w="524"/>
        <w:gridCol w:w="715"/>
        <w:gridCol w:w="666"/>
        <w:gridCol w:w="580"/>
        <w:gridCol w:w="946"/>
        <w:gridCol w:w="1013"/>
        <w:gridCol w:w="1072"/>
        <w:gridCol w:w="579"/>
      </w:tblGrid>
      <w:tr w:rsidR="0083710F" w:rsidRPr="00956D26" w14:paraId="0AB7A977" w14:textId="77777777" w:rsidTr="000267C1">
        <w:trPr>
          <w:trHeight w:val="287"/>
        </w:trPr>
        <w:tc>
          <w:tcPr>
            <w:tcW w:w="274" w:type="dxa"/>
            <w:vMerge w:val="restart"/>
          </w:tcPr>
          <w:p w14:paraId="7CB88897" w14:textId="77777777" w:rsidR="0083710F" w:rsidRPr="00956D26" w:rsidRDefault="0083710F" w:rsidP="00ED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  <w:vMerge w:val="restart"/>
          </w:tcPr>
          <w:p w14:paraId="4E5CF700" w14:textId="77777777" w:rsidR="0083710F" w:rsidRPr="00956D26" w:rsidRDefault="0083710F" w:rsidP="00ED3B6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 w:val="restart"/>
          </w:tcPr>
          <w:p w14:paraId="5F7C9570" w14:textId="77777777" w:rsidR="0083710F" w:rsidRPr="00956D26" w:rsidRDefault="0083710F" w:rsidP="00ED3B6D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  <w:vMerge w:val="restart"/>
          </w:tcPr>
          <w:p w14:paraId="497DCCBE" w14:textId="16AB5797" w:rsidR="0083710F" w:rsidRPr="00956D26" w:rsidRDefault="00721CB0" w:rsidP="00ED3B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„8</w:t>
            </w:r>
            <w:r w:rsidR="0083710F" w:rsidRPr="00956D26">
              <w:rPr>
                <w:sz w:val="20"/>
                <w:szCs w:val="20"/>
              </w:rPr>
              <w:t>.</w:t>
            </w:r>
          </w:p>
        </w:tc>
        <w:tc>
          <w:tcPr>
            <w:tcW w:w="2992" w:type="dxa"/>
            <w:vMerge w:val="restart"/>
            <w:hideMark/>
          </w:tcPr>
          <w:p w14:paraId="7A2473CE" w14:textId="77777777" w:rsidR="0083710F" w:rsidRPr="00956D26" w:rsidRDefault="0083710F" w:rsidP="00ED3B6D">
            <w:pPr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Dalyvauti projekte: HERA 2-101112981 CWGS EU4H-2022-DGA-MS-IBA-1“</w:t>
            </w:r>
          </w:p>
        </w:tc>
        <w:tc>
          <w:tcPr>
            <w:tcW w:w="738" w:type="dxa"/>
            <w:hideMark/>
          </w:tcPr>
          <w:p w14:paraId="637B9D6B" w14:textId="6C54FF9D" w:rsidR="0083710F" w:rsidRPr="00956D26" w:rsidRDefault="00731C04" w:rsidP="00ED3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</w:t>
            </w:r>
            <w:r w:rsidR="0083710F" w:rsidRPr="00956D26">
              <w:rPr>
                <w:sz w:val="20"/>
                <w:szCs w:val="20"/>
              </w:rPr>
              <w:t>.</w:t>
            </w:r>
          </w:p>
        </w:tc>
        <w:tc>
          <w:tcPr>
            <w:tcW w:w="3110" w:type="dxa"/>
            <w:hideMark/>
          </w:tcPr>
          <w:p w14:paraId="18530E2E" w14:textId="77777777" w:rsidR="0083710F" w:rsidRPr="00956D26" w:rsidRDefault="0083710F" w:rsidP="00ED3B6D">
            <w:pPr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Parengtų planų ir ataskaitų skaičius</w:t>
            </w:r>
          </w:p>
        </w:tc>
        <w:tc>
          <w:tcPr>
            <w:tcW w:w="576" w:type="dxa"/>
            <w:hideMark/>
          </w:tcPr>
          <w:p w14:paraId="4553BB4D" w14:textId="77777777" w:rsidR="0083710F" w:rsidRPr="00956D26" w:rsidRDefault="0083710F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vnt.</w:t>
            </w:r>
          </w:p>
        </w:tc>
        <w:tc>
          <w:tcPr>
            <w:tcW w:w="524" w:type="dxa"/>
            <w:hideMark/>
          </w:tcPr>
          <w:p w14:paraId="3845427A" w14:textId="77777777" w:rsidR="0083710F" w:rsidRPr="00956D26" w:rsidRDefault="0083710F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1</w:t>
            </w:r>
          </w:p>
        </w:tc>
        <w:tc>
          <w:tcPr>
            <w:tcW w:w="715" w:type="dxa"/>
            <w:vMerge w:val="restart"/>
            <w:hideMark/>
          </w:tcPr>
          <w:p w14:paraId="5414236D" w14:textId="77777777" w:rsidR="0083710F" w:rsidRPr="00956D26" w:rsidRDefault="0083710F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200,0</w:t>
            </w:r>
          </w:p>
        </w:tc>
        <w:tc>
          <w:tcPr>
            <w:tcW w:w="666" w:type="dxa"/>
            <w:vMerge w:val="restart"/>
            <w:hideMark/>
          </w:tcPr>
          <w:p w14:paraId="239FF606" w14:textId="77777777" w:rsidR="0083710F" w:rsidRPr="00956D26" w:rsidRDefault="0083710F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180,0</w:t>
            </w:r>
          </w:p>
        </w:tc>
        <w:tc>
          <w:tcPr>
            <w:tcW w:w="580" w:type="dxa"/>
            <w:vMerge w:val="restart"/>
            <w:hideMark/>
          </w:tcPr>
          <w:p w14:paraId="4AAE0D76" w14:textId="77777777" w:rsidR="0083710F" w:rsidRPr="00956D26" w:rsidRDefault="0083710F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Merge w:val="restart"/>
            <w:hideMark/>
          </w:tcPr>
          <w:p w14:paraId="12473413" w14:textId="77777777" w:rsidR="0083710F" w:rsidRPr="00956D26" w:rsidRDefault="0083710F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 xml:space="preserve">2026 m. I </w:t>
            </w:r>
            <w:proofErr w:type="spellStart"/>
            <w:r w:rsidRPr="00956D26">
              <w:rPr>
                <w:sz w:val="20"/>
                <w:szCs w:val="20"/>
              </w:rPr>
              <w:t>ketv</w:t>
            </w:r>
            <w:proofErr w:type="spellEnd"/>
            <w:r w:rsidRPr="00956D26">
              <w:rPr>
                <w:sz w:val="20"/>
                <w:szCs w:val="20"/>
              </w:rPr>
              <w:t>.</w:t>
            </w:r>
          </w:p>
        </w:tc>
        <w:tc>
          <w:tcPr>
            <w:tcW w:w="1013" w:type="dxa"/>
            <w:vMerge w:val="restart"/>
            <w:hideMark/>
          </w:tcPr>
          <w:p w14:paraId="50A565F6" w14:textId="77777777" w:rsidR="0083710F" w:rsidRPr="00956D26" w:rsidRDefault="0083710F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 xml:space="preserve">2026 m. IV </w:t>
            </w:r>
            <w:proofErr w:type="spellStart"/>
            <w:r w:rsidRPr="00956D26">
              <w:rPr>
                <w:sz w:val="20"/>
                <w:szCs w:val="20"/>
              </w:rPr>
              <w:t>ketv</w:t>
            </w:r>
            <w:proofErr w:type="spellEnd"/>
            <w:r w:rsidRPr="00956D26">
              <w:rPr>
                <w:sz w:val="20"/>
                <w:szCs w:val="20"/>
              </w:rPr>
              <w:t>.</w:t>
            </w:r>
          </w:p>
        </w:tc>
        <w:tc>
          <w:tcPr>
            <w:tcW w:w="1072" w:type="dxa"/>
            <w:vMerge w:val="restart"/>
            <w:hideMark/>
          </w:tcPr>
          <w:p w14:paraId="74457CE2" w14:textId="3ACA9F29" w:rsidR="0083710F" w:rsidRPr="00956D26" w:rsidRDefault="00721CB0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NVSPL</w:t>
            </w:r>
            <w:r>
              <w:rPr>
                <w:sz w:val="20"/>
                <w:szCs w:val="20"/>
              </w:rPr>
              <w:t>“</w:t>
            </w:r>
          </w:p>
        </w:tc>
        <w:tc>
          <w:tcPr>
            <w:tcW w:w="579" w:type="dxa"/>
            <w:vMerge w:val="restart"/>
            <w:hideMark/>
          </w:tcPr>
          <w:p w14:paraId="28D4E73C" w14:textId="77777777" w:rsidR="0083710F" w:rsidRPr="00956D26" w:rsidRDefault="0083710F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 </w:t>
            </w:r>
          </w:p>
        </w:tc>
      </w:tr>
      <w:tr w:rsidR="0083710F" w:rsidRPr="00956D26" w14:paraId="52D1591B" w14:textId="77777777" w:rsidTr="000267C1">
        <w:trPr>
          <w:trHeight w:val="630"/>
        </w:trPr>
        <w:tc>
          <w:tcPr>
            <w:tcW w:w="274" w:type="dxa"/>
            <w:vMerge/>
            <w:vAlign w:val="center"/>
          </w:tcPr>
          <w:p w14:paraId="42ECE457" w14:textId="77777777" w:rsidR="0083710F" w:rsidRPr="00956D26" w:rsidRDefault="0083710F" w:rsidP="00ED3B6D">
            <w:pPr>
              <w:rPr>
                <w:sz w:val="20"/>
                <w:szCs w:val="20"/>
              </w:rPr>
            </w:pPr>
          </w:p>
        </w:tc>
        <w:tc>
          <w:tcPr>
            <w:tcW w:w="288" w:type="dxa"/>
            <w:vMerge/>
          </w:tcPr>
          <w:p w14:paraId="1500BA98" w14:textId="77777777" w:rsidR="0083710F" w:rsidRPr="00956D26" w:rsidRDefault="0083710F" w:rsidP="00ED3B6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</w:tcPr>
          <w:p w14:paraId="58031CA7" w14:textId="77777777" w:rsidR="0083710F" w:rsidRPr="00956D26" w:rsidRDefault="0083710F" w:rsidP="00ED3B6D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  <w:vMerge/>
            <w:vAlign w:val="center"/>
          </w:tcPr>
          <w:p w14:paraId="0A6F1ECB" w14:textId="77777777" w:rsidR="0083710F" w:rsidRPr="00956D26" w:rsidRDefault="0083710F" w:rsidP="00ED3B6D">
            <w:pPr>
              <w:rPr>
                <w:sz w:val="20"/>
                <w:szCs w:val="20"/>
              </w:rPr>
            </w:pPr>
          </w:p>
        </w:tc>
        <w:tc>
          <w:tcPr>
            <w:tcW w:w="2992" w:type="dxa"/>
            <w:vMerge/>
            <w:vAlign w:val="center"/>
            <w:hideMark/>
          </w:tcPr>
          <w:p w14:paraId="63FD0957" w14:textId="77777777" w:rsidR="0083710F" w:rsidRPr="00956D26" w:rsidRDefault="0083710F" w:rsidP="00ED3B6D">
            <w:pPr>
              <w:rPr>
                <w:sz w:val="20"/>
                <w:szCs w:val="20"/>
              </w:rPr>
            </w:pPr>
          </w:p>
        </w:tc>
        <w:tc>
          <w:tcPr>
            <w:tcW w:w="738" w:type="dxa"/>
            <w:hideMark/>
          </w:tcPr>
          <w:p w14:paraId="7D5C4643" w14:textId="192FEBF1" w:rsidR="0083710F" w:rsidRPr="00956D26" w:rsidRDefault="00731C04" w:rsidP="00ED3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8.2.</w:t>
            </w:r>
          </w:p>
        </w:tc>
        <w:tc>
          <w:tcPr>
            <w:tcW w:w="3110" w:type="dxa"/>
            <w:hideMark/>
          </w:tcPr>
          <w:p w14:paraId="58007B9D" w14:textId="77777777" w:rsidR="0083710F" w:rsidRPr="00956D26" w:rsidRDefault="0083710F" w:rsidP="00ED3B6D">
            <w:pPr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Įdiegtų tyrimo metodų skaičius</w:t>
            </w:r>
          </w:p>
        </w:tc>
        <w:tc>
          <w:tcPr>
            <w:tcW w:w="576" w:type="dxa"/>
            <w:hideMark/>
          </w:tcPr>
          <w:p w14:paraId="259318DE" w14:textId="77777777" w:rsidR="0083710F" w:rsidRPr="00956D26" w:rsidRDefault="0083710F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vnt.</w:t>
            </w:r>
          </w:p>
        </w:tc>
        <w:tc>
          <w:tcPr>
            <w:tcW w:w="524" w:type="dxa"/>
            <w:hideMark/>
          </w:tcPr>
          <w:p w14:paraId="172DC688" w14:textId="77777777" w:rsidR="0083710F" w:rsidRPr="00956D26" w:rsidRDefault="0083710F" w:rsidP="00ED3B6D">
            <w:pPr>
              <w:jc w:val="center"/>
              <w:rPr>
                <w:sz w:val="20"/>
                <w:szCs w:val="20"/>
              </w:rPr>
            </w:pPr>
            <w:r w:rsidRPr="00956D26">
              <w:rPr>
                <w:sz w:val="20"/>
                <w:szCs w:val="20"/>
              </w:rPr>
              <w:t>3</w:t>
            </w:r>
          </w:p>
        </w:tc>
        <w:tc>
          <w:tcPr>
            <w:tcW w:w="715" w:type="dxa"/>
            <w:vMerge/>
            <w:vAlign w:val="center"/>
            <w:hideMark/>
          </w:tcPr>
          <w:p w14:paraId="522606A1" w14:textId="77777777" w:rsidR="0083710F" w:rsidRPr="00956D26" w:rsidRDefault="0083710F" w:rsidP="00ED3B6D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vAlign w:val="center"/>
            <w:hideMark/>
          </w:tcPr>
          <w:p w14:paraId="17D9234F" w14:textId="77777777" w:rsidR="0083710F" w:rsidRPr="00956D26" w:rsidRDefault="0083710F" w:rsidP="00ED3B6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14:paraId="002C58DB" w14:textId="77777777" w:rsidR="0083710F" w:rsidRPr="00956D26" w:rsidRDefault="0083710F" w:rsidP="00ED3B6D">
            <w:pPr>
              <w:rPr>
                <w:sz w:val="20"/>
                <w:szCs w:val="20"/>
              </w:rPr>
            </w:pPr>
          </w:p>
        </w:tc>
        <w:tc>
          <w:tcPr>
            <w:tcW w:w="946" w:type="dxa"/>
            <w:vMerge/>
            <w:vAlign w:val="center"/>
            <w:hideMark/>
          </w:tcPr>
          <w:p w14:paraId="40598427" w14:textId="77777777" w:rsidR="0083710F" w:rsidRPr="00956D26" w:rsidRDefault="0083710F" w:rsidP="00ED3B6D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  <w:vMerge/>
            <w:vAlign w:val="center"/>
            <w:hideMark/>
          </w:tcPr>
          <w:p w14:paraId="452FA7A8" w14:textId="77777777" w:rsidR="0083710F" w:rsidRPr="00956D26" w:rsidRDefault="0083710F" w:rsidP="00ED3B6D">
            <w:pPr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vAlign w:val="center"/>
            <w:hideMark/>
          </w:tcPr>
          <w:p w14:paraId="503FB7F0" w14:textId="77777777" w:rsidR="0083710F" w:rsidRPr="00956D26" w:rsidRDefault="0083710F" w:rsidP="00ED3B6D">
            <w:pPr>
              <w:rPr>
                <w:sz w:val="20"/>
                <w:szCs w:val="20"/>
              </w:rPr>
            </w:pPr>
          </w:p>
        </w:tc>
        <w:tc>
          <w:tcPr>
            <w:tcW w:w="579" w:type="dxa"/>
            <w:vMerge/>
            <w:hideMark/>
          </w:tcPr>
          <w:p w14:paraId="37805F36" w14:textId="77777777" w:rsidR="0083710F" w:rsidRPr="00956D26" w:rsidRDefault="0083710F" w:rsidP="00ED3B6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4544D61" w14:textId="77777777" w:rsidR="0083710F" w:rsidRPr="00C51CFA" w:rsidRDefault="0083710F" w:rsidP="0083710F">
      <w:pPr>
        <w:ind w:firstLine="567"/>
        <w:jc w:val="both"/>
        <w:rPr>
          <w:sz w:val="16"/>
          <w:szCs w:val="16"/>
        </w:rPr>
      </w:pPr>
    </w:p>
    <w:p w14:paraId="219EB8DC" w14:textId="415CA2FA" w:rsidR="00071623" w:rsidRDefault="0056519E" w:rsidP="007E111E">
      <w:pPr>
        <w:ind w:firstLine="1134"/>
        <w:jc w:val="both"/>
      </w:pPr>
      <w:r>
        <w:t>1.</w:t>
      </w:r>
      <w:r w:rsidR="005B332F">
        <w:t>8</w:t>
      </w:r>
      <w:r w:rsidR="00071623">
        <w:t>. Pakeičiu 11-001 programos 02-10-07 priemonės „</w:t>
      </w:r>
      <w:r w:rsidR="00071623" w:rsidRPr="003B4256">
        <w:t>Mažinti su gaminiais, aplinkos veiksniais ir užkrečiamosiomis ligomis susijusią riziką žmonių sveikatai, atliekant laboratorinius tyrimus</w:t>
      </w:r>
      <w:r w:rsidR="00071623">
        <w:t xml:space="preserve">“ </w:t>
      </w:r>
      <w:r w:rsidR="005B332F">
        <w:t>9</w:t>
      </w:r>
      <w:r w:rsidR="00071623">
        <w:t xml:space="preserve"> punktą ir jį išdėstau taip:</w:t>
      </w:r>
    </w:p>
    <w:p w14:paraId="78CE68FD" w14:textId="77777777" w:rsidR="00071623" w:rsidRDefault="00071623" w:rsidP="007D5D5C">
      <w:pPr>
        <w:ind w:firstLine="567"/>
        <w:jc w:val="both"/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"/>
        <w:gridCol w:w="288"/>
        <w:gridCol w:w="236"/>
        <w:gridCol w:w="570"/>
        <w:gridCol w:w="2992"/>
        <w:gridCol w:w="738"/>
        <w:gridCol w:w="3110"/>
        <w:gridCol w:w="576"/>
        <w:gridCol w:w="524"/>
        <w:gridCol w:w="715"/>
        <w:gridCol w:w="666"/>
        <w:gridCol w:w="580"/>
        <w:gridCol w:w="946"/>
        <w:gridCol w:w="1013"/>
        <w:gridCol w:w="1072"/>
        <w:gridCol w:w="579"/>
      </w:tblGrid>
      <w:tr w:rsidR="00244894" w:rsidRPr="00295BFA" w14:paraId="08B4F76B" w14:textId="77777777" w:rsidTr="000267C1">
        <w:trPr>
          <w:trHeight w:val="288"/>
        </w:trPr>
        <w:tc>
          <w:tcPr>
            <w:tcW w:w="274" w:type="dxa"/>
            <w:vMerge w:val="restart"/>
          </w:tcPr>
          <w:p w14:paraId="6A43F22B" w14:textId="77777777" w:rsidR="00244894" w:rsidRPr="00295BFA" w:rsidRDefault="00244894" w:rsidP="002448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dxa"/>
            <w:vMerge w:val="restart"/>
          </w:tcPr>
          <w:p w14:paraId="4BAE53F5" w14:textId="77777777" w:rsidR="00244894" w:rsidRPr="00295BFA" w:rsidRDefault="00244894" w:rsidP="0024489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 w:val="restart"/>
          </w:tcPr>
          <w:p w14:paraId="79D7ACE6" w14:textId="77777777" w:rsidR="00244894" w:rsidRPr="00295BFA" w:rsidRDefault="00244894" w:rsidP="00244894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  <w:vMerge w:val="restart"/>
          </w:tcPr>
          <w:p w14:paraId="6210FE05" w14:textId="48C83E55" w:rsidR="00244894" w:rsidRPr="00295BFA" w:rsidRDefault="00244894" w:rsidP="00244894">
            <w:pPr>
              <w:rPr>
                <w:sz w:val="20"/>
                <w:szCs w:val="20"/>
              </w:rPr>
            </w:pPr>
            <w:r w:rsidRPr="00295BFA">
              <w:rPr>
                <w:sz w:val="20"/>
                <w:szCs w:val="20"/>
              </w:rPr>
              <w:t>„</w:t>
            </w:r>
            <w:r w:rsidR="002F3ED2">
              <w:rPr>
                <w:sz w:val="20"/>
                <w:szCs w:val="20"/>
              </w:rPr>
              <w:t>9</w:t>
            </w:r>
            <w:r w:rsidRPr="00295BFA">
              <w:rPr>
                <w:sz w:val="20"/>
                <w:szCs w:val="20"/>
              </w:rPr>
              <w:t>.</w:t>
            </w:r>
          </w:p>
        </w:tc>
        <w:tc>
          <w:tcPr>
            <w:tcW w:w="2992" w:type="dxa"/>
            <w:vMerge w:val="restart"/>
            <w:hideMark/>
          </w:tcPr>
          <w:p w14:paraId="40EDF96E" w14:textId="05CC2CE1" w:rsidR="00244894" w:rsidRPr="00295BFA" w:rsidRDefault="00244894" w:rsidP="00244894">
            <w:pPr>
              <w:rPr>
                <w:sz w:val="20"/>
                <w:szCs w:val="20"/>
              </w:rPr>
            </w:pPr>
            <w:r w:rsidRPr="00295BFA">
              <w:rPr>
                <w:sz w:val="20"/>
                <w:szCs w:val="20"/>
              </w:rPr>
              <w:t xml:space="preserve">Įgyvendinti projektą EU-WISH -  EU </w:t>
            </w:r>
            <w:proofErr w:type="spellStart"/>
            <w:r w:rsidRPr="00295BFA">
              <w:rPr>
                <w:sz w:val="20"/>
                <w:szCs w:val="20"/>
              </w:rPr>
              <w:t>Wastewater</w:t>
            </w:r>
            <w:proofErr w:type="spellEnd"/>
            <w:r w:rsidRPr="00295BFA">
              <w:rPr>
                <w:sz w:val="20"/>
                <w:szCs w:val="20"/>
              </w:rPr>
              <w:t xml:space="preserve"> </w:t>
            </w:r>
            <w:proofErr w:type="spellStart"/>
            <w:r w:rsidRPr="00295BFA">
              <w:rPr>
                <w:sz w:val="20"/>
                <w:szCs w:val="20"/>
              </w:rPr>
              <w:t>Integrated</w:t>
            </w:r>
            <w:proofErr w:type="spellEnd"/>
            <w:r w:rsidRPr="00295BFA">
              <w:rPr>
                <w:sz w:val="20"/>
                <w:szCs w:val="20"/>
              </w:rPr>
              <w:t xml:space="preserve"> </w:t>
            </w:r>
            <w:proofErr w:type="spellStart"/>
            <w:r w:rsidRPr="00295BFA">
              <w:rPr>
                <w:sz w:val="20"/>
                <w:szCs w:val="20"/>
              </w:rPr>
              <w:t>Surveillance</w:t>
            </w:r>
            <w:proofErr w:type="spellEnd"/>
            <w:r w:rsidRPr="00295BFA">
              <w:rPr>
                <w:sz w:val="20"/>
                <w:szCs w:val="20"/>
              </w:rPr>
              <w:t xml:space="preserve"> </w:t>
            </w:r>
            <w:proofErr w:type="spellStart"/>
            <w:r w:rsidRPr="00295BFA">
              <w:rPr>
                <w:sz w:val="20"/>
                <w:szCs w:val="20"/>
              </w:rPr>
              <w:t>for</w:t>
            </w:r>
            <w:proofErr w:type="spellEnd"/>
            <w:r w:rsidRPr="00295BFA">
              <w:rPr>
                <w:sz w:val="20"/>
                <w:szCs w:val="20"/>
              </w:rPr>
              <w:t xml:space="preserve"> </w:t>
            </w:r>
            <w:proofErr w:type="spellStart"/>
            <w:r w:rsidRPr="00295BFA">
              <w:rPr>
                <w:sz w:val="20"/>
                <w:szCs w:val="20"/>
              </w:rPr>
              <w:t>Public</w:t>
            </w:r>
            <w:proofErr w:type="spellEnd"/>
            <w:r w:rsidRPr="00295BFA">
              <w:rPr>
                <w:sz w:val="20"/>
                <w:szCs w:val="20"/>
              </w:rPr>
              <w:t xml:space="preserve"> </w:t>
            </w:r>
            <w:proofErr w:type="spellStart"/>
            <w:r w:rsidRPr="00295BFA">
              <w:rPr>
                <w:sz w:val="20"/>
                <w:szCs w:val="20"/>
              </w:rPr>
              <w:t>Health</w:t>
            </w:r>
            <w:proofErr w:type="spellEnd"/>
            <w:r w:rsidRPr="00295BFA">
              <w:rPr>
                <w:sz w:val="20"/>
                <w:szCs w:val="20"/>
              </w:rPr>
              <w:t xml:space="preserve"> </w:t>
            </w:r>
          </w:p>
        </w:tc>
        <w:tc>
          <w:tcPr>
            <w:tcW w:w="738" w:type="dxa"/>
            <w:hideMark/>
          </w:tcPr>
          <w:p w14:paraId="0486D538" w14:textId="28E46010" w:rsidR="00244894" w:rsidRPr="00295BFA" w:rsidRDefault="00731C04" w:rsidP="002448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9.1.</w:t>
            </w:r>
          </w:p>
        </w:tc>
        <w:tc>
          <w:tcPr>
            <w:tcW w:w="3110" w:type="dxa"/>
            <w:hideMark/>
          </w:tcPr>
          <w:p w14:paraId="43AE7A2B" w14:textId="77777777" w:rsidR="00244894" w:rsidRPr="00295BFA" w:rsidRDefault="00244894" w:rsidP="00244894">
            <w:pPr>
              <w:rPr>
                <w:sz w:val="20"/>
                <w:szCs w:val="20"/>
              </w:rPr>
            </w:pPr>
            <w:r w:rsidRPr="00295BFA">
              <w:rPr>
                <w:sz w:val="20"/>
                <w:szCs w:val="20"/>
              </w:rPr>
              <w:t>Įdiegtų tyrimo metodų skaičius</w:t>
            </w:r>
          </w:p>
        </w:tc>
        <w:tc>
          <w:tcPr>
            <w:tcW w:w="576" w:type="dxa"/>
            <w:hideMark/>
          </w:tcPr>
          <w:p w14:paraId="17919FA3" w14:textId="77777777" w:rsidR="00244894" w:rsidRPr="00295BFA" w:rsidRDefault="00244894" w:rsidP="00244894">
            <w:pPr>
              <w:jc w:val="center"/>
              <w:rPr>
                <w:sz w:val="20"/>
                <w:szCs w:val="20"/>
              </w:rPr>
            </w:pPr>
            <w:r w:rsidRPr="00295BFA">
              <w:rPr>
                <w:sz w:val="20"/>
                <w:szCs w:val="20"/>
              </w:rPr>
              <w:t>vnt.</w:t>
            </w:r>
          </w:p>
        </w:tc>
        <w:tc>
          <w:tcPr>
            <w:tcW w:w="524" w:type="dxa"/>
            <w:hideMark/>
          </w:tcPr>
          <w:p w14:paraId="48A5E5CA" w14:textId="77777777" w:rsidR="00244894" w:rsidRPr="00295BFA" w:rsidRDefault="00244894" w:rsidP="00244894">
            <w:pPr>
              <w:jc w:val="center"/>
              <w:rPr>
                <w:sz w:val="20"/>
                <w:szCs w:val="20"/>
              </w:rPr>
            </w:pPr>
            <w:r w:rsidRPr="00295BFA">
              <w:rPr>
                <w:sz w:val="20"/>
                <w:szCs w:val="20"/>
              </w:rPr>
              <w:t>1</w:t>
            </w:r>
          </w:p>
        </w:tc>
        <w:tc>
          <w:tcPr>
            <w:tcW w:w="715" w:type="dxa"/>
            <w:vMerge w:val="restart"/>
            <w:hideMark/>
          </w:tcPr>
          <w:p w14:paraId="1F6D4B5B" w14:textId="77777777" w:rsidR="00244894" w:rsidRPr="00295BFA" w:rsidRDefault="00244894" w:rsidP="00244894">
            <w:pPr>
              <w:jc w:val="center"/>
              <w:rPr>
                <w:sz w:val="20"/>
                <w:szCs w:val="20"/>
              </w:rPr>
            </w:pPr>
            <w:r w:rsidRPr="00295BFA">
              <w:rPr>
                <w:sz w:val="20"/>
                <w:szCs w:val="20"/>
              </w:rPr>
              <w:t>30,0</w:t>
            </w:r>
          </w:p>
        </w:tc>
        <w:tc>
          <w:tcPr>
            <w:tcW w:w="666" w:type="dxa"/>
            <w:vMerge w:val="restart"/>
            <w:hideMark/>
          </w:tcPr>
          <w:p w14:paraId="3EF094C9" w14:textId="77777777" w:rsidR="00244894" w:rsidRPr="00295BFA" w:rsidRDefault="00244894" w:rsidP="00244894">
            <w:pPr>
              <w:jc w:val="center"/>
              <w:rPr>
                <w:sz w:val="20"/>
                <w:szCs w:val="20"/>
              </w:rPr>
            </w:pPr>
            <w:r w:rsidRPr="00295BFA">
              <w:rPr>
                <w:sz w:val="20"/>
                <w:szCs w:val="20"/>
              </w:rPr>
              <w:t>27,0</w:t>
            </w:r>
          </w:p>
        </w:tc>
        <w:tc>
          <w:tcPr>
            <w:tcW w:w="580" w:type="dxa"/>
            <w:vMerge w:val="restart"/>
            <w:hideMark/>
          </w:tcPr>
          <w:p w14:paraId="2E88BBBC" w14:textId="77777777" w:rsidR="00244894" w:rsidRPr="00295BFA" w:rsidRDefault="00244894" w:rsidP="00244894">
            <w:pPr>
              <w:jc w:val="center"/>
              <w:rPr>
                <w:sz w:val="20"/>
                <w:szCs w:val="20"/>
              </w:rPr>
            </w:pPr>
            <w:r w:rsidRPr="00295BFA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Merge w:val="restart"/>
            <w:hideMark/>
          </w:tcPr>
          <w:p w14:paraId="4E96F788" w14:textId="77777777" w:rsidR="00244894" w:rsidRPr="00295BFA" w:rsidRDefault="00244894" w:rsidP="00244894">
            <w:pPr>
              <w:jc w:val="center"/>
              <w:rPr>
                <w:sz w:val="20"/>
                <w:szCs w:val="20"/>
              </w:rPr>
            </w:pPr>
            <w:r w:rsidRPr="00295BFA">
              <w:rPr>
                <w:sz w:val="20"/>
                <w:szCs w:val="20"/>
              </w:rPr>
              <w:t xml:space="preserve">2026 m. I </w:t>
            </w:r>
            <w:proofErr w:type="spellStart"/>
            <w:r w:rsidRPr="00295BFA">
              <w:rPr>
                <w:sz w:val="20"/>
                <w:szCs w:val="20"/>
              </w:rPr>
              <w:t>ketv</w:t>
            </w:r>
            <w:proofErr w:type="spellEnd"/>
            <w:r w:rsidRPr="00295BFA">
              <w:rPr>
                <w:sz w:val="20"/>
                <w:szCs w:val="20"/>
              </w:rPr>
              <w:t>.</w:t>
            </w:r>
          </w:p>
        </w:tc>
        <w:tc>
          <w:tcPr>
            <w:tcW w:w="1013" w:type="dxa"/>
            <w:vMerge w:val="restart"/>
            <w:hideMark/>
          </w:tcPr>
          <w:p w14:paraId="10A30D40" w14:textId="77777777" w:rsidR="00244894" w:rsidRPr="00295BFA" w:rsidRDefault="00244894" w:rsidP="00244894">
            <w:pPr>
              <w:jc w:val="center"/>
              <w:rPr>
                <w:sz w:val="20"/>
                <w:szCs w:val="20"/>
              </w:rPr>
            </w:pPr>
            <w:r w:rsidRPr="00295BFA">
              <w:rPr>
                <w:sz w:val="20"/>
                <w:szCs w:val="20"/>
              </w:rPr>
              <w:t xml:space="preserve">2026 m. IV </w:t>
            </w:r>
            <w:proofErr w:type="spellStart"/>
            <w:r w:rsidRPr="00295BFA">
              <w:rPr>
                <w:sz w:val="20"/>
                <w:szCs w:val="20"/>
              </w:rPr>
              <w:t>ketv</w:t>
            </w:r>
            <w:proofErr w:type="spellEnd"/>
            <w:r w:rsidRPr="00295BFA">
              <w:rPr>
                <w:sz w:val="20"/>
                <w:szCs w:val="20"/>
              </w:rPr>
              <w:t>.</w:t>
            </w:r>
          </w:p>
        </w:tc>
        <w:tc>
          <w:tcPr>
            <w:tcW w:w="1072" w:type="dxa"/>
            <w:vMerge w:val="restart"/>
            <w:hideMark/>
          </w:tcPr>
          <w:p w14:paraId="5A4018DB" w14:textId="1417E7DA" w:rsidR="00244894" w:rsidRPr="00295BFA" w:rsidRDefault="00244894" w:rsidP="00244894">
            <w:pPr>
              <w:jc w:val="center"/>
              <w:rPr>
                <w:sz w:val="20"/>
                <w:szCs w:val="20"/>
              </w:rPr>
            </w:pPr>
            <w:r w:rsidRPr="00295BFA">
              <w:rPr>
                <w:sz w:val="20"/>
                <w:szCs w:val="20"/>
              </w:rPr>
              <w:t>NVSPL“</w:t>
            </w:r>
          </w:p>
        </w:tc>
        <w:tc>
          <w:tcPr>
            <w:tcW w:w="579" w:type="dxa"/>
            <w:vMerge w:val="restart"/>
            <w:hideMark/>
          </w:tcPr>
          <w:p w14:paraId="680663C5" w14:textId="77777777" w:rsidR="00244894" w:rsidRPr="00295BFA" w:rsidRDefault="00244894" w:rsidP="00244894">
            <w:pPr>
              <w:jc w:val="center"/>
              <w:rPr>
                <w:sz w:val="20"/>
                <w:szCs w:val="20"/>
              </w:rPr>
            </w:pPr>
            <w:r w:rsidRPr="00295BFA">
              <w:rPr>
                <w:sz w:val="20"/>
                <w:szCs w:val="20"/>
              </w:rPr>
              <w:t> </w:t>
            </w:r>
          </w:p>
          <w:p w14:paraId="582E7114" w14:textId="77777777" w:rsidR="00244894" w:rsidRPr="00295BFA" w:rsidRDefault="00244894" w:rsidP="00244894">
            <w:pPr>
              <w:jc w:val="center"/>
              <w:rPr>
                <w:sz w:val="20"/>
                <w:szCs w:val="20"/>
              </w:rPr>
            </w:pPr>
            <w:r w:rsidRPr="00295BFA">
              <w:rPr>
                <w:sz w:val="20"/>
                <w:szCs w:val="20"/>
              </w:rPr>
              <w:t> </w:t>
            </w:r>
          </w:p>
        </w:tc>
      </w:tr>
      <w:tr w:rsidR="00244894" w:rsidRPr="00295BFA" w14:paraId="7D06B07D" w14:textId="77777777" w:rsidTr="000267C1">
        <w:trPr>
          <w:trHeight w:val="450"/>
        </w:trPr>
        <w:tc>
          <w:tcPr>
            <w:tcW w:w="274" w:type="dxa"/>
            <w:vMerge/>
            <w:vAlign w:val="center"/>
          </w:tcPr>
          <w:p w14:paraId="21846D9C" w14:textId="77777777" w:rsidR="00244894" w:rsidRPr="00295BFA" w:rsidRDefault="00244894" w:rsidP="00ED3B6D">
            <w:pPr>
              <w:rPr>
                <w:sz w:val="20"/>
                <w:szCs w:val="20"/>
              </w:rPr>
            </w:pPr>
          </w:p>
        </w:tc>
        <w:tc>
          <w:tcPr>
            <w:tcW w:w="288" w:type="dxa"/>
            <w:vMerge/>
          </w:tcPr>
          <w:p w14:paraId="706DB3D0" w14:textId="77777777" w:rsidR="00244894" w:rsidRPr="00295BFA" w:rsidRDefault="00244894" w:rsidP="00ED3B6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</w:tcPr>
          <w:p w14:paraId="3B9830F8" w14:textId="77777777" w:rsidR="00244894" w:rsidRPr="00295BFA" w:rsidRDefault="00244894" w:rsidP="00ED3B6D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  <w:vMerge/>
            <w:vAlign w:val="center"/>
          </w:tcPr>
          <w:p w14:paraId="589B5E0D" w14:textId="77777777" w:rsidR="00244894" w:rsidRPr="00295BFA" w:rsidRDefault="00244894" w:rsidP="00ED3B6D">
            <w:pPr>
              <w:rPr>
                <w:sz w:val="20"/>
                <w:szCs w:val="20"/>
              </w:rPr>
            </w:pPr>
          </w:p>
        </w:tc>
        <w:tc>
          <w:tcPr>
            <w:tcW w:w="2992" w:type="dxa"/>
            <w:vMerge/>
            <w:vAlign w:val="center"/>
            <w:hideMark/>
          </w:tcPr>
          <w:p w14:paraId="5B740F42" w14:textId="77777777" w:rsidR="00244894" w:rsidRPr="00295BFA" w:rsidRDefault="00244894" w:rsidP="00ED3B6D">
            <w:pPr>
              <w:rPr>
                <w:sz w:val="20"/>
                <w:szCs w:val="20"/>
              </w:rPr>
            </w:pPr>
          </w:p>
        </w:tc>
        <w:tc>
          <w:tcPr>
            <w:tcW w:w="738" w:type="dxa"/>
            <w:hideMark/>
          </w:tcPr>
          <w:p w14:paraId="0E7A3E75" w14:textId="1925E7FB" w:rsidR="00244894" w:rsidRPr="00295BFA" w:rsidRDefault="00731C04" w:rsidP="00ED3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9.2.</w:t>
            </w:r>
          </w:p>
        </w:tc>
        <w:tc>
          <w:tcPr>
            <w:tcW w:w="3110" w:type="dxa"/>
            <w:hideMark/>
          </w:tcPr>
          <w:p w14:paraId="02BABC10" w14:textId="77777777" w:rsidR="00244894" w:rsidRPr="00295BFA" w:rsidRDefault="00244894" w:rsidP="00ED3B6D">
            <w:pPr>
              <w:rPr>
                <w:sz w:val="20"/>
                <w:szCs w:val="20"/>
              </w:rPr>
            </w:pPr>
            <w:r w:rsidRPr="00295BFA">
              <w:rPr>
                <w:sz w:val="20"/>
                <w:szCs w:val="20"/>
              </w:rPr>
              <w:t>Dalyvautų projekto grupių susitikimų skaičius</w:t>
            </w:r>
          </w:p>
        </w:tc>
        <w:tc>
          <w:tcPr>
            <w:tcW w:w="576" w:type="dxa"/>
            <w:hideMark/>
          </w:tcPr>
          <w:p w14:paraId="50CD7612" w14:textId="77777777" w:rsidR="00244894" w:rsidRPr="00295BFA" w:rsidRDefault="00244894" w:rsidP="00ED3B6D">
            <w:pPr>
              <w:jc w:val="center"/>
              <w:rPr>
                <w:sz w:val="20"/>
                <w:szCs w:val="20"/>
              </w:rPr>
            </w:pPr>
            <w:r w:rsidRPr="00295BFA">
              <w:rPr>
                <w:sz w:val="20"/>
                <w:szCs w:val="20"/>
              </w:rPr>
              <w:t>vnt.</w:t>
            </w:r>
          </w:p>
        </w:tc>
        <w:tc>
          <w:tcPr>
            <w:tcW w:w="524" w:type="dxa"/>
            <w:hideMark/>
          </w:tcPr>
          <w:p w14:paraId="75377C96" w14:textId="77777777" w:rsidR="00244894" w:rsidRPr="00295BFA" w:rsidRDefault="00244894" w:rsidP="00ED3B6D">
            <w:pPr>
              <w:jc w:val="center"/>
              <w:rPr>
                <w:sz w:val="20"/>
                <w:szCs w:val="20"/>
              </w:rPr>
            </w:pPr>
            <w:r w:rsidRPr="00295BFA">
              <w:rPr>
                <w:sz w:val="20"/>
                <w:szCs w:val="20"/>
              </w:rPr>
              <w:t>6</w:t>
            </w:r>
          </w:p>
        </w:tc>
        <w:tc>
          <w:tcPr>
            <w:tcW w:w="715" w:type="dxa"/>
            <w:vMerge/>
            <w:vAlign w:val="center"/>
            <w:hideMark/>
          </w:tcPr>
          <w:p w14:paraId="6CB3747C" w14:textId="77777777" w:rsidR="00244894" w:rsidRPr="00295BFA" w:rsidRDefault="00244894" w:rsidP="00ED3B6D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vMerge/>
            <w:vAlign w:val="center"/>
            <w:hideMark/>
          </w:tcPr>
          <w:p w14:paraId="3B88ABC3" w14:textId="77777777" w:rsidR="00244894" w:rsidRPr="00295BFA" w:rsidRDefault="00244894" w:rsidP="00ED3B6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14:paraId="05323548" w14:textId="77777777" w:rsidR="00244894" w:rsidRPr="00295BFA" w:rsidRDefault="00244894" w:rsidP="00ED3B6D">
            <w:pPr>
              <w:rPr>
                <w:sz w:val="20"/>
                <w:szCs w:val="20"/>
              </w:rPr>
            </w:pPr>
          </w:p>
        </w:tc>
        <w:tc>
          <w:tcPr>
            <w:tcW w:w="946" w:type="dxa"/>
            <w:vMerge/>
            <w:vAlign w:val="center"/>
            <w:hideMark/>
          </w:tcPr>
          <w:p w14:paraId="7232ABAC" w14:textId="77777777" w:rsidR="00244894" w:rsidRPr="00295BFA" w:rsidRDefault="00244894" w:rsidP="00ED3B6D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  <w:vMerge/>
            <w:vAlign w:val="center"/>
            <w:hideMark/>
          </w:tcPr>
          <w:p w14:paraId="1CF0DF3F" w14:textId="77777777" w:rsidR="00244894" w:rsidRPr="00295BFA" w:rsidRDefault="00244894" w:rsidP="00ED3B6D">
            <w:pPr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vAlign w:val="center"/>
            <w:hideMark/>
          </w:tcPr>
          <w:p w14:paraId="5FB12DCE" w14:textId="77777777" w:rsidR="00244894" w:rsidRPr="00295BFA" w:rsidRDefault="00244894" w:rsidP="00ED3B6D">
            <w:pPr>
              <w:rPr>
                <w:sz w:val="20"/>
                <w:szCs w:val="20"/>
              </w:rPr>
            </w:pPr>
          </w:p>
        </w:tc>
        <w:tc>
          <w:tcPr>
            <w:tcW w:w="579" w:type="dxa"/>
            <w:vMerge/>
            <w:hideMark/>
          </w:tcPr>
          <w:p w14:paraId="2B372156" w14:textId="77777777" w:rsidR="00244894" w:rsidRPr="00295BFA" w:rsidRDefault="00244894" w:rsidP="00ED3B6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65EBD18" w14:textId="77777777" w:rsidR="00B71A6F" w:rsidRPr="00295BFA" w:rsidRDefault="00B71A6F" w:rsidP="007D5D5C">
      <w:pPr>
        <w:ind w:firstLine="567"/>
        <w:jc w:val="both"/>
      </w:pPr>
    </w:p>
    <w:p w14:paraId="04E45090" w14:textId="06B6B1AD" w:rsidR="007D5D5C" w:rsidRPr="00295BFA" w:rsidRDefault="0056519E" w:rsidP="007E111E">
      <w:pPr>
        <w:ind w:firstLine="1134"/>
      </w:pPr>
      <w:r>
        <w:t>1.</w:t>
      </w:r>
      <w:r w:rsidR="006E6F11" w:rsidRPr="00295BFA">
        <w:t>9</w:t>
      </w:r>
      <w:r w:rsidR="007D5D5C" w:rsidRPr="00295BFA">
        <w:t>. Pakeičiu eilutę „1. Iš viso Lietuvos Respublikos valstybės biudžetas“ ir ją išdėstau taip:</w:t>
      </w:r>
    </w:p>
    <w:p w14:paraId="45F35FE1" w14:textId="77777777" w:rsidR="007D5D5C" w:rsidRPr="00295BFA" w:rsidRDefault="007D5D5C" w:rsidP="007D5D5C">
      <w:pPr>
        <w:ind w:left="1440"/>
        <w:rPr>
          <w:sz w:val="22"/>
          <w:szCs w:val="22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35"/>
        <w:gridCol w:w="1134"/>
        <w:gridCol w:w="993"/>
        <w:gridCol w:w="850"/>
        <w:gridCol w:w="425"/>
        <w:gridCol w:w="426"/>
        <w:gridCol w:w="425"/>
        <w:gridCol w:w="283"/>
      </w:tblGrid>
      <w:tr w:rsidR="007D5D5C" w:rsidRPr="00295BFA" w14:paraId="09F865A8" w14:textId="77777777" w:rsidTr="00C51DA7">
        <w:tc>
          <w:tcPr>
            <w:tcW w:w="10235" w:type="dxa"/>
          </w:tcPr>
          <w:p w14:paraId="24B22417" w14:textId="77777777" w:rsidR="007D5D5C" w:rsidRPr="00295BFA" w:rsidRDefault="007D5D5C" w:rsidP="00F50DA1">
            <w:pPr>
              <w:rPr>
                <w:sz w:val="22"/>
                <w:szCs w:val="22"/>
              </w:rPr>
            </w:pPr>
            <w:r w:rsidRPr="00295BFA">
              <w:rPr>
                <w:sz w:val="22"/>
                <w:szCs w:val="22"/>
              </w:rPr>
              <w:t>„1. Iš viso Lietuvos Respublikos valstybės biudžetas</w:t>
            </w:r>
          </w:p>
        </w:tc>
        <w:tc>
          <w:tcPr>
            <w:tcW w:w="1134" w:type="dxa"/>
          </w:tcPr>
          <w:p w14:paraId="611F48AA" w14:textId="1125AA26" w:rsidR="007D5D5C" w:rsidRPr="00295BFA" w:rsidRDefault="00AD090D" w:rsidP="00F50DA1">
            <w:pPr>
              <w:jc w:val="center"/>
              <w:rPr>
                <w:sz w:val="22"/>
                <w:szCs w:val="22"/>
              </w:rPr>
            </w:pPr>
            <w:r w:rsidRPr="00295BFA">
              <w:rPr>
                <w:sz w:val="22"/>
                <w:szCs w:val="22"/>
              </w:rPr>
              <w:t>11 012,0</w:t>
            </w:r>
          </w:p>
        </w:tc>
        <w:tc>
          <w:tcPr>
            <w:tcW w:w="993" w:type="dxa"/>
          </w:tcPr>
          <w:p w14:paraId="08339873" w14:textId="121AE48E" w:rsidR="007D5D5C" w:rsidRPr="00295BFA" w:rsidRDefault="0087356A" w:rsidP="00F50DA1">
            <w:pPr>
              <w:jc w:val="center"/>
              <w:rPr>
                <w:sz w:val="22"/>
                <w:szCs w:val="22"/>
              </w:rPr>
            </w:pPr>
            <w:r w:rsidRPr="00295BFA">
              <w:rPr>
                <w:sz w:val="22"/>
                <w:szCs w:val="22"/>
              </w:rPr>
              <w:t>6 654,0</w:t>
            </w:r>
          </w:p>
        </w:tc>
        <w:tc>
          <w:tcPr>
            <w:tcW w:w="850" w:type="dxa"/>
          </w:tcPr>
          <w:p w14:paraId="3E6C1C77" w14:textId="1CEABA91" w:rsidR="007D5D5C" w:rsidRPr="00295BFA" w:rsidRDefault="00A63A5D" w:rsidP="00F50DA1">
            <w:pPr>
              <w:jc w:val="center"/>
              <w:rPr>
                <w:sz w:val="22"/>
                <w:szCs w:val="22"/>
              </w:rPr>
            </w:pPr>
            <w:r w:rsidRPr="00295BFA">
              <w:rPr>
                <w:sz w:val="22"/>
                <w:szCs w:val="22"/>
              </w:rPr>
              <w:t>297,0</w:t>
            </w:r>
            <w:r w:rsidR="00132FB1" w:rsidRPr="00295BFA">
              <w:rPr>
                <w:sz w:val="22"/>
                <w:szCs w:val="22"/>
              </w:rPr>
              <w:t>“</w:t>
            </w:r>
          </w:p>
        </w:tc>
        <w:tc>
          <w:tcPr>
            <w:tcW w:w="425" w:type="dxa"/>
          </w:tcPr>
          <w:p w14:paraId="548CCCE8" w14:textId="77777777" w:rsidR="007D5D5C" w:rsidRPr="00295BFA" w:rsidRDefault="007D5D5C" w:rsidP="00F50DA1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389DCBA7" w14:textId="77777777" w:rsidR="007D5D5C" w:rsidRPr="00295BFA" w:rsidRDefault="007D5D5C" w:rsidP="00F50DA1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89AAAAD" w14:textId="77777777" w:rsidR="007D5D5C" w:rsidRPr="00295BFA" w:rsidRDefault="007D5D5C" w:rsidP="00F50DA1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0925CA2" w14:textId="77777777" w:rsidR="007D5D5C" w:rsidRPr="00295BFA" w:rsidRDefault="007D5D5C" w:rsidP="00F50DA1">
            <w:pPr>
              <w:rPr>
                <w:sz w:val="22"/>
                <w:szCs w:val="22"/>
              </w:rPr>
            </w:pPr>
          </w:p>
        </w:tc>
      </w:tr>
    </w:tbl>
    <w:p w14:paraId="1960975B" w14:textId="77777777" w:rsidR="007D5D5C" w:rsidRPr="00295BFA" w:rsidRDefault="007D5D5C" w:rsidP="007D5D5C">
      <w:pPr>
        <w:ind w:left="1069"/>
        <w:rPr>
          <w:sz w:val="22"/>
          <w:szCs w:val="22"/>
        </w:rPr>
      </w:pPr>
    </w:p>
    <w:p w14:paraId="299B3B50" w14:textId="67D46846" w:rsidR="007D5D5C" w:rsidRPr="00D51D4B" w:rsidRDefault="0056519E" w:rsidP="007E111E">
      <w:pPr>
        <w:ind w:firstLine="1134"/>
      </w:pPr>
      <w:r>
        <w:t>1.</w:t>
      </w:r>
      <w:r w:rsidR="00132FB1" w:rsidRPr="00D51D4B">
        <w:t>1</w:t>
      </w:r>
      <w:r w:rsidR="00393CBF" w:rsidRPr="00D51D4B">
        <w:t>0</w:t>
      </w:r>
      <w:r w:rsidR="007D5D5C" w:rsidRPr="00D51D4B">
        <w:t>. Pakeičiu eilutę „1.4. tikslinės paskirties lėšos ir pajamų įmokos“ ir ją išdėstau taip:</w:t>
      </w:r>
      <w:r w:rsidR="007D5D5C" w:rsidRPr="00D51D4B">
        <w:tab/>
      </w:r>
    </w:p>
    <w:p w14:paraId="433F4591" w14:textId="77777777" w:rsidR="007D5D5C" w:rsidRPr="00295BFA" w:rsidRDefault="007D5D5C" w:rsidP="007D5D5C">
      <w:pPr>
        <w:ind w:firstLine="567"/>
        <w:rPr>
          <w:sz w:val="22"/>
          <w:szCs w:val="22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31"/>
        <w:gridCol w:w="1134"/>
        <w:gridCol w:w="996"/>
        <w:gridCol w:w="851"/>
        <w:gridCol w:w="425"/>
        <w:gridCol w:w="425"/>
        <w:gridCol w:w="426"/>
        <w:gridCol w:w="283"/>
      </w:tblGrid>
      <w:tr w:rsidR="007D5D5C" w:rsidRPr="00295BFA" w14:paraId="2F190012" w14:textId="77777777" w:rsidTr="00C51DA7">
        <w:tc>
          <w:tcPr>
            <w:tcW w:w="10231" w:type="dxa"/>
          </w:tcPr>
          <w:p w14:paraId="6D5C912B" w14:textId="77777777" w:rsidR="007D5D5C" w:rsidRPr="00295BFA" w:rsidRDefault="007D5D5C" w:rsidP="00F50DA1">
            <w:pPr>
              <w:rPr>
                <w:sz w:val="22"/>
                <w:szCs w:val="22"/>
              </w:rPr>
            </w:pPr>
            <w:r w:rsidRPr="00295BFA">
              <w:rPr>
                <w:sz w:val="22"/>
                <w:szCs w:val="22"/>
              </w:rPr>
              <w:t>„1.4. tikslinės paskirties lėšos ir pajamų įmokos</w:t>
            </w:r>
          </w:p>
        </w:tc>
        <w:tc>
          <w:tcPr>
            <w:tcW w:w="1134" w:type="dxa"/>
          </w:tcPr>
          <w:p w14:paraId="133A1DB4" w14:textId="7F97254A" w:rsidR="007D5D5C" w:rsidRPr="00295BFA" w:rsidRDefault="00EF220D" w:rsidP="00F50DA1">
            <w:pPr>
              <w:jc w:val="center"/>
              <w:rPr>
                <w:sz w:val="22"/>
                <w:szCs w:val="22"/>
              </w:rPr>
            </w:pPr>
            <w:r w:rsidRPr="00295BFA">
              <w:rPr>
                <w:sz w:val="22"/>
                <w:szCs w:val="22"/>
              </w:rPr>
              <w:t>4 92</w:t>
            </w:r>
            <w:r w:rsidR="000F0EBE" w:rsidRPr="00295BFA">
              <w:rPr>
                <w:sz w:val="22"/>
                <w:szCs w:val="22"/>
              </w:rPr>
              <w:t>5</w:t>
            </w:r>
            <w:r w:rsidRPr="00295BFA">
              <w:rPr>
                <w:sz w:val="22"/>
                <w:szCs w:val="22"/>
              </w:rPr>
              <w:t>,</w:t>
            </w:r>
            <w:r w:rsidR="002C6392" w:rsidRPr="00295BFA">
              <w:rPr>
                <w:sz w:val="22"/>
                <w:szCs w:val="22"/>
              </w:rPr>
              <w:t>0</w:t>
            </w:r>
          </w:p>
        </w:tc>
        <w:tc>
          <w:tcPr>
            <w:tcW w:w="996" w:type="dxa"/>
          </w:tcPr>
          <w:p w14:paraId="37923844" w14:textId="6E10A268" w:rsidR="007D5D5C" w:rsidRPr="00295BFA" w:rsidRDefault="00EF220D" w:rsidP="00F50DA1">
            <w:pPr>
              <w:jc w:val="center"/>
              <w:rPr>
                <w:sz w:val="22"/>
                <w:szCs w:val="22"/>
              </w:rPr>
            </w:pPr>
            <w:r w:rsidRPr="00295BFA">
              <w:rPr>
                <w:sz w:val="22"/>
                <w:szCs w:val="22"/>
              </w:rPr>
              <w:t>3 900,0</w:t>
            </w:r>
          </w:p>
        </w:tc>
        <w:tc>
          <w:tcPr>
            <w:tcW w:w="851" w:type="dxa"/>
          </w:tcPr>
          <w:p w14:paraId="7F85532E" w14:textId="16F29A3B" w:rsidR="007D5D5C" w:rsidRPr="00295BFA" w:rsidRDefault="00EF220D" w:rsidP="00F50DA1">
            <w:pPr>
              <w:jc w:val="center"/>
              <w:rPr>
                <w:sz w:val="22"/>
                <w:szCs w:val="22"/>
              </w:rPr>
            </w:pPr>
            <w:r w:rsidRPr="00295BFA">
              <w:rPr>
                <w:sz w:val="22"/>
                <w:szCs w:val="22"/>
              </w:rPr>
              <w:t>171,5“</w:t>
            </w:r>
          </w:p>
        </w:tc>
        <w:tc>
          <w:tcPr>
            <w:tcW w:w="425" w:type="dxa"/>
          </w:tcPr>
          <w:p w14:paraId="38D4FAAE" w14:textId="77777777" w:rsidR="007D5D5C" w:rsidRPr="00295BFA" w:rsidRDefault="007D5D5C" w:rsidP="00F50DA1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DA1BF7F" w14:textId="77777777" w:rsidR="007D5D5C" w:rsidRPr="00295BFA" w:rsidRDefault="007D5D5C" w:rsidP="00F50DA1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13C669F" w14:textId="77777777" w:rsidR="007D5D5C" w:rsidRPr="00295BFA" w:rsidRDefault="007D5D5C" w:rsidP="00F50DA1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2539A26D" w14:textId="77777777" w:rsidR="007D5D5C" w:rsidRPr="00295BFA" w:rsidRDefault="007D5D5C" w:rsidP="00F50DA1">
            <w:pPr>
              <w:rPr>
                <w:sz w:val="22"/>
                <w:szCs w:val="22"/>
              </w:rPr>
            </w:pPr>
          </w:p>
        </w:tc>
      </w:tr>
    </w:tbl>
    <w:p w14:paraId="13504FF1" w14:textId="77777777" w:rsidR="009A377F" w:rsidRPr="00295BFA" w:rsidRDefault="009A377F" w:rsidP="007D5D5C">
      <w:pPr>
        <w:pStyle w:val="Sraopastraipa"/>
        <w:ind w:left="1080"/>
        <w:rPr>
          <w:sz w:val="22"/>
          <w:szCs w:val="22"/>
        </w:rPr>
      </w:pPr>
    </w:p>
    <w:p w14:paraId="79F058F1" w14:textId="58F52122" w:rsidR="005A1D83" w:rsidRPr="00D51D4B" w:rsidRDefault="0056519E" w:rsidP="007E111E">
      <w:pPr>
        <w:ind w:firstLine="1134"/>
        <w:jc w:val="both"/>
      </w:pPr>
      <w:r>
        <w:t>1.</w:t>
      </w:r>
      <w:r w:rsidR="00EF220D" w:rsidRPr="00D51D4B">
        <w:t>1</w:t>
      </w:r>
      <w:r w:rsidR="00D51D4B" w:rsidRPr="00D51D4B">
        <w:t>1</w:t>
      </w:r>
      <w:r w:rsidR="00EF220D" w:rsidRPr="00D51D4B">
        <w:t xml:space="preserve">. </w:t>
      </w:r>
      <w:r w:rsidR="005A1D83" w:rsidRPr="00D51D4B">
        <w:t>Pakeičiu eilutę „2. Kiti šaltiniai (Europos Sąjungos finansinė parama projektams įgyvendinti ir kitos teisėtai gautos lėšos, nurodant atskirus šaltinius)“ ir ją išdėstau taip:</w:t>
      </w:r>
    </w:p>
    <w:p w14:paraId="14910CD7" w14:textId="77777777" w:rsidR="005A1D83" w:rsidRPr="00295BFA" w:rsidRDefault="005A1D83" w:rsidP="005A1D83">
      <w:pPr>
        <w:ind w:left="1440"/>
        <w:rPr>
          <w:sz w:val="22"/>
          <w:szCs w:val="22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  <w:gridCol w:w="1134"/>
        <w:gridCol w:w="992"/>
        <w:gridCol w:w="709"/>
        <w:gridCol w:w="425"/>
        <w:gridCol w:w="426"/>
        <w:gridCol w:w="432"/>
        <w:gridCol w:w="418"/>
      </w:tblGrid>
      <w:tr w:rsidR="005A1D83" w:rsidRPr="00295BFA" w14:paraId="6BC25F35" w14:textId="77777777" w:rsidTr="00A25A54">
        <w:tc>
          <w:tcPr>
            <w:tcW w:w="10348" w:type="dxa"/>
          </w:tcPr>
          <w:p w14:paraId="1BA64E2D" w14:textId="77777777" w:rsidR="005A1D83" w:rsidRPr="00295BFA" w:rsidRDefault="005A1D83" w:rsidP="00824E36">
            <w:pPr>
              <w:rPr>
                <w:sz w:val="22"/>
                <w:szCs w:val="22"/>
              </w:rPr>
            </w:pPr>
            <w:r w:rsidRPr="00295BFA">
              <w:rPr>
                <w:sz w:val="22"/>
                <w:szCs w:val="22"/>
              </w:rPr>
              <w:t>„2. Kiti šaltiniai (Europos Sąjungos finansinė parama projektams įgyvendinti ir kitos teisėtai gautos lėšos, nurodant atskirus šaltinius)</w:t>
            </w:r>
          </w:p>
        </w:tc>
        <w:tc>
          <w:tcPr>
            <w:tcW w:w="1134" w:type="dxa"/>
          </w:tcPr>
          <w:p w14:paraId="5611E56B" w14:textId="43BE4CAC" w:rsidR="005A1D83" w:rsidRPr="00295BFA" w:rsidRDefault="00223999" w:rsidP="00824E36">
            <w:pPr>
              <w:jc w:val="center"/>
              <w:rPr>
                <w:sz w:val="22"/>
                <w:szCs w:val="22"/>
              </w:rPr>
            </w:pPr>
            <w:r w:rsidRPr="00295BFA">
              <w:rPr>
                <w:sz w:val="22"/>
                <w:szCs w:val="22"/>
              </w:rPr>
              <w:t>458,0</w:t>
            </w:r>
          </w:p>
        </w:tc>
        <w:tc>
          <w:tcPr>
            <w:tcW w:w="992" w:type="dxa"/>
          </w:tcPr>
          <w:p w14:paraId="079B283F" w14:textId="41E0D5AE" w:rsidR="005A1D83" w:rsidRPr="00295BFA" w:rsidRDefault="00D55491" w:rsidP="00824E36">
            <w:pPr>
              <w:jc w:val="center"/>
              <w:rPr>
                <w:sz w:val="22"/>
                <w:szCs w:val="22"/>
              </w:rPr>
            </w:pPr>
            <w:r w:rsidRPr="00295BFA">
              <w:rPr>
                <w:sz w:val="22"/>
                <w:szCs w:val="22"/>
              </w:rPr>
              <w:t>362,0</w:t>
            </w:r>
          </w:p>
        </w:tc>
        <w:tc>
          <w:tcPr>
            <w:tcW w:w="709" w:type="dxa"/>
          </w:tcPr>
          <w:p w14:paraId="66639B5A" w14:textId="783137B1" w:rsidR="005A1D83" w:rsidRPr="00295BFA" w:rsidRDefault="0041668E" w:rsidP="00824E36">
            <w:pPr>
              <w:jc w:val="center"/>
              <w:rPr>
                <w:sz w:val="22"/>
                <w:szCs w:val="22"/>
              </w:rPr>
            </w:pPr>
            <w:r w:rsidRPr="00295BFA">
              <w:rPr>
                <w:sz w:val="22"/>
                <w:szCs w:val="22"/>
              </w:rPr>
              <w:t>0,0“</w:t>
            </w:r>
          </w:p>
        </w:tc>
        <w:tc>
          <w:tcPr>
            <w:tcW w:w="425" w:type="dxa"/>
          </w:tcPr>
          <w:p w14:paraId="164BBAD1" w14:textId="77777777" w:rsidR="005A1D83" w:rsidRPr="00295BFA" w:rsidRDefault="005A1D83" w:rsidP="00824E36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724AA5B6" w14:textId="77777777" w:rsidR="005A1D83" w:rsidRPr="00295BFA" w:rsidRDefault="005A1D83" w:rsidP="00824E36">
            <w:pPr>
              <w:rPr>
                <w:sz w:val="22"/>
                <w:szCs w:val="22"/>
              </w:rPr>
            </w:pPr>
          </w:p>
        </w:tc>
        <w:tc>
          <w:tcPr>
            <w:tcW w:w="432" w:type="dxa"/>
          </w:tcPr>
          <w:p w14:paraId="34C42364" w14:textId="77777777" w:rsidR="005A1D83" w:rsidRPr="00295BFA" w:rsidRDefault="005A1D83" w:rsidP="00824E36">
            <w:pPr>
              <w:rPr>
                <w:sz w:val="22"/>
                <w:szCs w:val="22"/>
              </w:rPr>
            </w:pPr>
          </w:p>
        </w:tc>
        <w:tc>
          <w:tcPr>
            <w:tcW w:w="418" w:type="dxa"/>
          </w:tcPr>
          <w:p w14:paraId="638E78EF" w14:textId="77777777" w:rsidR="005A1D83" w:rsidRPr="00295BFA" w:rsidRDefault="005A1D83" w:rsidP="00824E36">
            <w:pPr>
              <w:rPr>
                <w:sz w:val="22"/>
                <w:szCs w:val="22"/>
              </w:rPr>
            </w:pPr>
          </w:p>
        </w:tc>
      </w:tr>
    </w:tbl>
    <w:p w14:paraId="4E2B6D54" w14:textId="1ACB7429" w:rsidR="00EF220D" w:rsidRPr="00295BFA" w:rsidRDefault="00EF220D" w:rsidP="007D5D5C">
      <w:pPr>
        <w:ind w:firstLine="567"/>
        <w:rPr>
          <w:sz w:val="22"/>
          <w:szCs w:val="22"/>
        </w:rPr>
      </w:pPr>
    </w:p>
    <w:p w14:paraId="2EA2F17B" w14:textId="6572A718" w:rsidR="007D5D5C" w:rsidRPr="00BE597C" w:rsidRDefault="0056519E" w:rsidP="007E111E">
      <w:pPr>
        <w:ind w:firstLine="1134"/>
      </w:pPr>
      <w:r>
        <w:t>1.</w:t>
      </w:r>
      <w:r w:rsidR="00EF220D" w:rsidRPr="00BE597C">
        <w:t>1</w:t>
      </w:r>
      <w:r w:rsidR="00BE597C" w:rsidRPr="00BE597C">
        <w:t>2</w:t>
      </w:r>
      <w:r w:rsidR="007D5D5C" w:rsidRPr="00BE597C">
        <w:t xml:space="preserve">. Pakeičiu eilutę „Iš viso programai finansuoti </w:t>
      </w:r>
      <w:r w:rsidR="00F3448A" w:rsidRPr="00F3448A">
        <w:t>11-001</w:t>
      </w:r>
      <w:r w:rsidR="00F3448A" w:rsidRPr="00F3448A">
        <w:t xml:space="preserve"> </w:t>
      </w:r>
      <w:r w:rsidR="007D5D5C" w:rsidRPr="00BE597C">
        <w:t>(1+2)“ ir ją išdėstau taip:</w:t>
      </w:r>
    </w:p>
    <w:p w14:paraId="3C16C171" w14:textId="77777777" w:rsidR="007D5D5C" w:rsidRPr="00295BFA" w:rsidRDefault="007D5D5C" w:rsidP="007D5D5C">
      <w:pPr>
        <w:rPr>
          <w:sz w:val="22"/>
          <w:szCs w:val="22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  <w:gridCol w:w="1070"/>
        <w:gridCol w:w="992"/>
        <w:gridCol w:w="846"/>
        <w:gridCol w:w="407"/>
        <w:gridCol w:w="407"/>
        <w:gridCol w:w="407"/>
        <w:gridCol w:w="407"/>
      </w:tblGrid>
      <w:tr w:rsidR="0031631D" w:rsidRPr="00295BFA" w14:paraId="37D277EB" w14:textId="77777777" w:rsidTr="00A25A54">
        <w:tc>
          <w:tcPr>
            <w:tcW w:w="10348" w:type="dxa"/>
          </w:tcPr>
          <w:p w14:paraId="5007EA03" w14:textId="77777777" w:rsidR="007D5D5C" w:rsidRPr="00295BFA" w:rsidRDefault="007D5D5C" w:rsidP="00F50DA1">
            <w:pPr>
              <w:rPr>
                <w:sz w:val="22"/>
                <w:szCs w:val="22"/>
              </w:rPr>
            </w:pPr>
            <w:r w:rsidRPr="00295BFA">
              <w:rPr>
                <w:sz w:val="22"/>
                <w:szCs w:val="22"/>
              </w:rPr>
              <w:t>„Iš viso programai finansuoti (1+2)</w:t>
            </w:r>
          </w:p>
        </w:tc>
        <w:tc>
          <w:tcPr>
            <w:tcW w:w="1070" w:type="dxa"/>
          </w:tcPr>
          <w:p w14:paraId="5AA94663" w14:textId="42C1F64A" w:rsidR="007D5D5C" w:rsidRPr="00295BFA" w:rsidRDefault="00A63A5D" w:rsidP="00F50DA1">
            <w:pPr>
              <w:jc w:val="center"/>
              <w:rPr>
                <w:sz w:val="22"/>
                <w:szCs w:val="22"/>
              </w:rPr>
            </w:pPr>
            <w:r w:rsidRPr="00295BFA">
              <w:rPr>
                <w:sz w:val="22"/>
                <w:szCs w:val="22"/>
              </w:rPr>
              <w:t>11 470,0</w:t>
            </w:r>
          </w:p>
        </w:tc>
        <w:tc>
          <w:tcPr>
            <w:tcW w:w="992" w:type="dxa"/>
          </w:tcPr>
          <w:p w14:paraId="2AFE20E1" w14:textId="7D0C788F" w:rsidR="007D5D5C" w:rsidRPr="00295BFA" w:rsidRDefault="003F33EB" w:rsidP="00F50DA1">
            <w:pPr>
              <w:jc w:val="center"/>
              <w:rPr>
                <w:sz w:val="22"/>
                <w:szCs w:val="22"/>
              </w:rPr>
            </w:pPr>
            <w:r w:rsidRPr="00295BFA">
              <w:rPr>
                <w:sz w:val="22"/>
                <w:szCs w:val="22"/>
              </w:rPr>
              <w:t>7 016,0</w:t>
            </w:r>
          </w:p>
        </w:tc>
        <w:tc>
          <w:tcPr>
            <w:tcW w:w="846" w:type="dxa"/>
          </w:tcPr>
          <w:p w14:paraId="72401434" w14:textId="101A111E" w:rsidR="007D5D5C" w:rsidRPr="00295BFA" w:rsidRDefault="003F33EB" w:rsidP="00F50DA1">
            <w:pPr>
              <w:jc w:val="center"/>
              <w:rPr>
                <w:sz w:val="22"/>
                <w:szCs w:val="22"/>
              </w:rPr>
            </w:pPr>
            <w:r w:rsidRPr="00295BFA">
              <w:rPr>
                <w:sz w:val="22"/>
                <w:szCs w:val="22"/>
              </w:rPr>
              <w:t>297,0“</w:t>
            </w:r>
          </w:p>
        </w:tc>
        <w:tc>
          <w:tcPr>
            <w:tcW w:w="407" w:type="dxa"/>
          </w:tcPr>
          <w:p w14:paraId="1F53FF23" w14:textId="77777777" w:rsidR="007D5D5C" w:rsidRPr="00295BFA" w:rsidRDefault="007D5D5C" w:rsidP="00F50DA1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</w:tcPr>
          <w:p w14:paraId="746F9915" w14:textId="77777777" w:rsidR="007D5D5C" w:rsidRPr="00295BFA" w:rsidRDefault="007D5D5C" w:rsidP="00F50DA1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</w:tcPr>
          <w:p w14:paraId="7850C3BF" w14:textId="77777777" w:rsidR="007D5D5C" w:rsidRPr="00295BFA" w:rsidRDefault="007D5D5C" w:rsidP="00F50DA1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</w:tcPr>
          <w:p w14:paraId="4D725FCF" w14:textId="77777777" w:rsidR="007D5D5C" w:rsidRPr="00295BFA" w:rsidRDefault="007D5D5C" w:rsidP="00F50DA1">
            <w:pPr>
              <w:rPr>
                <w:sz w:val="22"/>
                <w:szCs w:val="22"/>
              </w:rPr>
            </w:pPr>
          </w:p>
        </w:tc>
      </w:tr>
    </w:tbl>
    <w:p w14:paraId="4845FC42" w14:textId="77777777" w:rsidR="00661CE4" w:rsidRDefault="00661CE4" w:rsidP="00661CE4">
      <w:pPr>
        <w:ind w:firstLine="851"/>
        <w:jc w:val="both"/>
      </w:pPr>
    </w:p>
    <w:p w14:paraId="02AD2FCA" w14:textId="77777777" w:rsidR="00695FE7" w:rsidRDefault="00695FE7">
      <w:pPr>
        <w:rPr>
          <w:rFonts w:eastAsiaTheme="minorHAnsi"/>
          <w:spacing w:val="40"/>
        </w:rPr>
      </w:pPr>
      <w:r>
        <w:rPr>
          <w:rFonts w:eastAsiaTheme="minorHAnsi"/>
          <w:spacing w:val="40"/>
        </w:rPr>
        <w:br w:type="page"/>
      </w:r>
    </w:p>
    <w:p w14:paraId="0923450C" w14:textId="31AC4D8B" w:rsidR="00E40537" w:rsidRPr="00E40537" w:rsidRDefault="00CE2EDE" w:rsidP="00CE2EDE">
      <w:pPr>
        <w:tabs>
          <w:tab w:val="left" w:pos="993"/>
          <w:tab w:val="left" w:pos="1134"/>
        </w:tabs>
        <w:spacing w:line="259" w:lineRule="auto"/>
        <w:ind w:firstLine="1134"/>
        <w:contextualSpacing/>
        <w:jc w:val="both"/>
      </w:pPr>
      <w:r>
        <w:rPr>
          <w:rFonts w:eastAsiaTheme="minorHAnsi"/>
          <w:spacing w:val="40"/>
        </w:rPr>
        <w:lastRenderedPageBreak/>
        <w:t>2.</w:t>
      </w:r>
      <w:r w:rsidR="00DD07E3">
        <w:rPr>
          <w:rFonts w:eastAsiaTheme="minorHAnsi"/>
          <w:spacing w:val="40"/>
        </w:rPr>
        <w:t xml:space="preserve"> </w:t>
      </w:r>
      <w:r w:rsidR="00E40537" w:rsidRPr="00E40537">
        <w:rPr>
          <w:rFonts w:eastAsiaTheme="minorHAnsi"/>
          <w:spacing w:val="40"/>
        </w:rPr>
        <w:t>Įpareigoju</w:t>
      </w:r>
      <w:r w:rsidR="00E40537" w:rsidRPr="00E40537">
        <w:rPr>
          <w:rFonts w:eastAsiaTheme="minorHAnsi"/>
        </w:rPr>
        <w:t xml:space="preserve"> Nacionalinės visuomenės sveikatos priežiūros laboratorijos direktorių organizuoti</w:t>
      </w:r>
      <w:r>
        <w:rPr>
          <w:rFonts w:eastAsiaTheme="minorHAnsi"/>
        </w:rPr>
        <w:t xml:space="preserve"> </w:t>
      </w:r>
      <w:r w:rsidR="00E40537" w:rsidRPr="00E40537">
        <w:t>šiuo įsakymu pa</w:t>
      </w:r>
      <w:r w:rsidR="006605E6">
        <w:t>keisto</w:t>
      </w:r>
      <w:r w:rsidR="00E40537" w:rsidRPr="00E40537">
        <w:t xml:space="preserve"> Nacionalinės visuomenės sveikatos priežiūros laboratorijos 2026 metų veiklos plano paskelbimą Nacionalinės visuomenės sveikatos priežiūros laboratorijos interneto svetainėje</w:t>
      </w:r>
      <w:r w:rsidR="00DD07E3">
        <w:t>.</w:t>
      </w:r>
    </w:p>
    <w:p w14:paraId="469FC26A" w14:textId="77777777" w:rsidR="00E40537" w:rsidRPr="00E40537" w:rsidRDefault="00E40537" w:rsidP="00695FE7">
      <w:pPr>
        <w:tabs>
          <w:tab w:val="left" w:pos="993"/>
          <w:tab w:val="left" w:pos="1134"/>
        </w:tabs>
        <w:spacing w:line="259" w:lineRule="auto"/>
        <w:ind w:firstLine="1134"/>
        <w:jc w:val="both"/>
      </w:pPr>
      <w:r w:rsidRPr="00E40537">
        <w:t xml:space="preserve">3. </w:t>
      </w:r>
      <w:r w:rsidRPr="00E40537">
        <w:rPr>
          <w:rFonts w:eastAsia="Arial Unicode MS"/>
          <w:kern w:val="2"/>
          <w:lang w:eastAsia="hi-IN" w:bidi="hi-IN"/>
        </w:rPr>
        <w:t>P a s i l i e k u  įsakymo vykdymo kontrolę.</w:t>
      </w:r>
    </w:p>
    <w:p w14:paraId="3FEB3F7A" w14:textId="77777777" w:rsidR="00661CE4" w:rsidRDefault="00661CE4" w:rsidP="00661CE4">
      <w:pPr>
        <w:ind w:firstLine="851"/>
        <w:jc w:val="both"/>
      </w:pPr>
    </w:p>
    <w:p w14:paraId="3EEEFA72" w14:textId="77777777" w:rsidR="00661CE4" w:rsidRDefault="00661CE4" w:rsidP="00661CE4">
      <w:pPr>
        <w:ind w:firstLine="851"/>
        <w:jc w:val="both"/>
      </w:pPr>
    </w:p>
    <w:p w14:paraId="710ABA0F" w14:textId="02F8BF7E" w:rsidR="00661CE4" w:rsidRPr="00A23E4F" w:rsidRDefault="00695FE7" w:rsidP="00661CE4">
      <w:r>
        <w:t>Direktorius</w:t>
      </w:r>
      <w:r w:rsidR="00661CE4" w:rsidRPr="00A23E4F">
        <w:t xml:space="preserve"> </w:t>
      </w:r>
      <w:r w:rsidR="00661CE4">
        <w:tab/>
      </w:r>
      <w:r w:rsidR="00661CE4">
        <w:tab/>
      </w:r>
      <w:r w:rsidR="00661CE4">
        <w:tab/>
      </w:r>
      <w:r w:rsidR="00661CE4">
        <w:tab/>
      </w:r>
      <w:r w:rsidR="00661CE4">
        <w:tab/>
      </w:r>
      <w:r w:rsidR="00661CE4">
        <w:tab/>
        <w:t xml:space="preserve">                 </w:t>
      </w:r>
      <w:r w:rsidR="00661CE4">
        <w:tab/>
      </w:r>
      <w:r w:rsidR="00661CE4">
        <w:tab/>
      </w:r>
      <w:r w:rsidR="00661CE4">
        <w:tab/>
      </w:r>
      <w:r w:rsidR="00661CE4">
        <w:tab/>
      </w:r>
      <w:r w:rsidR="00661CE4">
        <w:tab/>
      </w:r>
      <w:r w:rsidR="00661CE4">
        <w:tab/>
      </w:r>
      <w:r w:rsidR="00661CE4">
        <w:tab/>
      </w:r>
      <w:r>
        <w:tab/>
      </w:r>
      <w:r>
        <w:tab/>
      </w:r>
      <w:r w:rsidR="00017AD2">
        <w:t xml:space="preserve">          </w:t>
      </w:r>
      <w:r>
        <w:t>Vaidotas Gruodys</w:t>
      </w:r>
    </w:p>
    <w:p w14:paraId="4390B8B3" w14:textId="77777777" w:rsidR="00661CE4" w:rsidRDefault="00661CE4" w:rsidP="00661CE4">
      <w:pPr>
        <w:jc w:val="both"/>
      </w:pPr>
    </w:p>
    <w:p w14:paraId="220A908F" w14:textId="77777777" w:rsidR="00661CE4" w:rsidRPr="00F3098C" w:rsidRDefault="00661CE4" w:rsidP="00661CE4"/>
    <w:p w14:paraId="0A587626" w14:textId="77777777" w:rsidR="00661CE4" w:rsidRPr="00F3098C" w:rsidRDefault="00661CE4" w:rsidP="00661CE4"/>
    <w:p w14:paraId="7EB94C1E" w14:textId="77777777" w:rsidR="00661CE4" w:rsidRPr="00F3098C" w:rsidRDefault="00661CE4" w:rsidP="00661CE4"/>
    <w:p w14:paraId="25AA2392" w14:textId="77777777" w:rsidR="00661CE4" w:rsidRPr="00F3098C" w:rsidRDefault="00661CE4" w:rsidP="00661CE4"/>
    <w:p w14:paraId="0B235782" w14:textId="77777777" w:rsidR="00661CE4" w:rsidRDefault="00661CE4" w:rsidP="00661CE4"/>
    <w:p w14:paraId="65E0C3EE" w14:textId="77777777" w:rsidR="00661CE4" w:rsidRDefault="00661CE4" w:rsidP="00661CE4"/>
    <w:p w14:paraId="7AC97A04" w14:textId="77777777" w:rsidR="00661CE4" w:rsidRDefault="00661CE4" w:rsidP="00661CE4"/>
    <w:p w14:paraId="1E5AF5A0" w14:textId="77777777" w:rsidR="00661CE4" w:rsidRDefault="00661CE4" w:rsidP="00661CE4"/>
    <w:p w14:paraId="228DAC81" w14:textId="77777777" w:rsidR="00661CE4" w:rsidRDefault="00661CE4" w:rsidP="00661CE4"/>
    <w:p w14:paraId="301F9F3D" w14:textId="77777777" w:rsidR="00661CE4" w:rsidRDefault="00661CE4" w:rsidP="00661CE4"/>
    <w:p w14:paraId="482CC0D9" w14:textId="77777777" w:rsidR="00661CE4" w:rsidRDefault="00661CE4" w:rsidP="00661CE4"/>
    <w:p w14:paraId="2DE84218" w14:textId="77777777" w:rsidR="00661CE4" w:rsidRDefault="00661CE4" w:rsidP="00661CE4"/>
    <w:p w14:paraId="423C6045" w14:textId="77777777" w:rsidR="00661CE4" w:rsidRDefault="00661CE4" w:rsidP="00661CE4"/>
    <w:p w14:paraId="214610D5" w14:textId="77777777" w:rsidR="00661CE4" w:rsidRDefault="00661CE4" w:rsidP="00661CE4"/>
    <w:p w14:paraId="260FD9F0" w14:textId="77777777" w:rsidR="00117D54" w:rsidRDefault="00117D54" w:rsidP="00661CE4"/>
    <w:p w14:paraId="32E440DA" w14:textId="77777777" w:rsidR="00117D54" w:rsidRDefault="00117D54" w:rsidP="00661CE4"/>
    <w:p w14:paraId="731F6F35" w14:textId="77777777" w:rsidR="00117D54" w:rsidRDefault="00117D54" w:rsidP="00661CE4"/>
    <w:p w14:paraId="3CEDB8E1" w14:textId="77777777" w:rsidR="00661CE4" w:rsidRDefault="00661CE4" w:rsidP="00661CE4"/>
    <w:p w14:paraId="06DA6EC0" w14:textId="77777777" w:rsidR="00661CE4" w:rsidRPr="00F3098C" w:rsidRDefault="00661CE4" w:rsidP="00661CE4"/>
    <w:p w14:paraId="04D77B85" w14:textId="77777777" w:rsidR="00661CE4" w:rsidRDefault="00661CE4" w:rsidP="00661CE4">
      <w:pPr>
        <w:pStyle w:val="Porat"/>
        <w:rPr>
          <w:sz w:val="22"/>
          <w:szCs w:val="22"/>
        </w:rPr>
      </w:pPr>
      <w:r w:rsidRPr="001B4A8A">
        <w:rPr>
          <w:sz w:val="22"/>
          <w:szCs w:val="22"/>
        </w:rPr>
        <w:t>Parengė</w:t>
      </w:r>
    </w:p>
    <w:p w14:paraId="59AA4088" w14:textId="77777777" w:rsidR="00661CE4" w:rsidRPr="001B4A8A" w:rsidRDefault="00661CE4" w:rsidP="00661CE4">
      <w:pPr>
        <w:pStyle w:val="Porat"/>
        <w:rPr>
          <w:sz w:val="22"/>
          <w:szCs w:val="22"/>
        </w:rPr>
      </w:pPr>
    </w:p>
    <w:p w14:paraId="737A897B" w14:textId="018EC888" w:rsidR="00661CE4" w:rsidRPr="00F92508" w:rsidRDefault="00017AD2" w:rsidP="00661CE4">
      <w:pPr>
        <w:pStyle w:val="Porat"/>
        <w:rPr>
          <w:sz w:val="22"/>
          <w:szCs w:val="22"/>
          <w:lang w:val="en-US"/>
        </w:rPr>
      </w:pPr>
      <w:r>
        <w:rPr>
          <w:sz w:val="22"/>
          <w:szCs w:val="22"/>
        </w:rPr>
        <w:t>Vita Krisiūnienė</w:t>
      </w:r>
    </w:p>
    <w:p w14:paraId="3EF918FD" w14:textId="77777777" w:rsidR="00661CE4" w:rsidRPr="00F3098C" w:rsidRDefault="00661CE4" w:rsidP="00661CE4"/>
    <w:p w14:paraId="204F458B" w14:textId="77777777" w:rsidR="007D5D5C" w:rsidRPr="003D11FC" w:rsidRDefault="007D5D5C" w:rsidP="007D5D5C">
      <w:pPr>
        <w:ind w:firstLine="709"/>
        <w:jc w:val="both"/>
        <w:rPr>
          <w:sz w:val="12"/>
          <w:szCs w:val="12"/>
        </w:rPr>
      </w:pPr>
    </w:p>
    <w:sectPr w:rsidR="007D5D5C" w:rsidRPr="003D11FC" w:rsidSect="00695FE7">
      <w:headerReference w:type="even" r:id="rId11"/>
      <w:headerReference w:type="default" r:id="rId12"/>
      <w:headerReference w:type="first" r:id="rId13"/>
      <w:pgSz w:w="16838" w:h="11906" w:orient="landscape" w:code="9"/>
      <w:pgMar w:top="1701" w:right="1103" w:bottom="567" w:left="1134" w:header="1134" w:footer="1134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CEC0C" w14:textId="77777777" w:rsidR="00D358F4" w:rsidRDefault="00D358F4">
      <w:r>
        <w:separator/>
      </w:r>
    </w:p>
  </w:endnote>
  <w:endnote w:type="continuationSeparator" w:id="0">
    <w:p w14:paraId="632A801B" w14:textId="77777777" w:rsidR="00D358F4" w:rsidRDefault="00D35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B8CFB" w14:textId="77777777" w:rsidR="00D358F4" w:rsidRDefault="00D358F4">
      <w:r>
        <w:separator/>
      </w:r>
    </w:p>
  </w:footnote>
  <w:footnote w:type="continuationSeparator" w:id="0">
    <w:p w14:paraId="7A4149A4" w14:textId="77777777" w:rsidR="00D358F4" w:rsidRDefault="00D35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41B36" w14:textId="77777777" w:rsidR="00FC2BBD" w:rsidRDefault="003B4A7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FC2BBD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A34F056" w14:textId="77777777" w:rsidR="00FC2BBD" w:rsidRDefault="00FC2BB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9199D" w14:textId="77777777" w:rsidR="00FC2BBD" w:rsidRDefault="003B4A7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FC2BBD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FC2BBD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34086B63" w14:textId="77777777" w:rsidR="00FC2BBD" w:rsidRDefault="00FC2BB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D910E" w14:textId="6A3E0A64" w:rsidR="00FC2BBD" w:rsidRDefault="00A40645">
    <w:pPr>
      <w:pStyle w:val="Antrats"/>
      <w:jc w:val="center"/>
    </w:pPr>
    <w:r w:rsidRPr="0090706C">
      <w:object w:dxaOrig="601" w:dyaOrig="741" w14:anchorId="5A2576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0pt;height:36.6pt" fillcolor="window">
          <v:imagedata r:id="rId1" o:title=""/>
        </v:shape>
        <o:OLEObject Type="Embed" ProgID="Word.Picture.8" ShapeID="_x0000_i1025" DrawAspect="Content" ObjectID="_1840359769" r:id="rId2"/>
      </w:object>
    </w:r>
  </w:p>
  <w:p w14:paraId="3AC06FF2" w14:textId="77777777" w:rsidR="00FC2BBD" w:rsidRDefault="00FC2BBD">
    <w:pPr>
      <w:pStyle w:val="Antrats"/>
      <w:jc w:val="center"/>
      <w:rPr>
        <w:b/>
        <w:bCs/>
      </w:rPr>
    </w:pPr>
  </w:p>
  <w:p w14:paraId="6D817BBB" w14:textId="77777777" w:rsidR="002C6109" w:rsidRPr="002C6109" w:rsidRDefault="002C6109" w:rsidP="002C6109">
    <w:pPr>
      <w:keepNext/>
      <w:tabs>
        <w:tab w:val="left" w:pos="851"/>
        <w:tab w:val="left" w:pos="1134"/>
      </w:tabs>
      <w:jc w:val="center"/>
      <w:outlineLvl w:val="0"/>
      <w:rPr>
        <w:b/>
      </w:rPr>
    </w:pPr>
    <w:r w:rsidRPr="002C6109">
      <w:rPr>
        <w:b/>
      </w:rPr>
      <w:t>NACIONALINIO VISUOMENĖS SVEIKATOS CENTRO</w:t>
    </w:r>
  </w:p>
  <w:p w14:paraId="1B74A1A8" w14:textId="77777777" w:rsidR="002C6109" w:rsidRPr="002C6109" w:rsidRDefault="002C6109" w:rsidP="002C6109">
    <w:pPr>
      <w:keepNext/>
      <w:tabs>
        <w:tab w:val="left" w:pos="851"/>
        <w:tab w:val="left" w:pos="1134"/>
      </w:tabs>
      <w:jc w:val="center"/>
      <w:outlineLvl w:val="0"/>
      <w:rPr>
        <w:b/>
      </w:rPr>
    </w:pPr>
    <w:r w:rsidRPr="002C6109">
      <w:rPr>
        <w:b/>
      </w:rPr>
      <w:t>PRIE SVEIKATOS APSAUGOS MINISTERIJOS</w:t>
    </w:r>
  </w:p>
  <w:p w14:paraId="646A7316" w14:textId="77777777" w:rsidR="002C6109" w:rsidRPr="002C6109" w:rsidRDefault="002C6109" w:rsidP="002C6109">
    <w:pPr>
      <w:tabs>
        <w:tab w:val="left" w:pos="851"/>
        <w:tab w:val="left" w:pos="1134"/>
      </w:tabs>
      <w:jc w:val="center"/>
      <w:rPr>
        <w:b/>
        <w:sz w:val="20"/>
        <w:szCs w:val="20"/>
      </w:rPr>
    </w:pPr>
    <w:r w:rsidRPr="002C6109">
      <w:rPr>
        <w:b/>
      </w:rPr>
      <w:t>DIREKTORIUS</w:t>
    </w:r>
  </w:p>
  <w:p w14:paraId="65BC7579" w14:textId="64E98433" w:rsidR="00FC2BBD" w:rsidRDefault="00FC2BBD" w:rsidP="002C6109">
    <w:pPr>
      <w:pStyle w:val="Antrats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720C2"/>
    <w:multiLevelType w:val="hybridMultilevel"/>
    <w:tmpl w:val="3D10F13C"/>
    <w:lvl w:ilvl="0" w:tplc="1FA8CA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21B4AF5"/>
    <w:multiLevelType w:val="multilevel"/>
    <w:tmpl w:val="B4EC42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63029405">
    <w:abstractNumId w:val="0"/>
  </w:num>
  <w:num w:numId="2" w16cid:durableId="1384989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09E"/>
    <w:rsid w:val="00004300"/>
    <w:rsid w:val="000138B8"/>
    <w:rsid w:val="00017AD2"/>
    <w:rsid w:val="00022A9C"/>
    <w:rsid w:val="00023C4E"/>
    <w:rsid w:val="000255F9"/>
    <w:rsid w:val="000267C1"/>
    <w:rsid w:val="00027E63"/>
    <w:rsid w:val="00031027"/>
    <w:rsid w:val="000446D9"/>
    <w:rsid w:val="000602CF"/>
    <w:rsid w:val="00071623"/>
    <w:rsid w:val="0008518A"/>
    <w:rsid w:val="0009249E"/>
    <w:rsid w:val="00094D55"/>
    <w:rsid w:val="000A7F4E"/>
    <w:rsid w:val="000C1206"/>
    <w:rsid w:val="000C3673"/>
    <w:rsid w:val="000F0EBE"/>
    <w:rsid w:val="000F5F13"/>
    <w:rsid w:val="000F70FD"/>
    <w:rsid w:val="00102501"/>
    <w:rsid w:val="00106AD8"/>
    <w:rsid w:val="00113620"/>
    <w:rsid w:val="00117D54"/>
    <w:rsid w:val="00132FB1"/>
    <w:rsid w:val="001545F9"/>
    <w:rsid w:val="0016058F"/>
    <w:rsid w:val="001870A3"/>
    <w:rsid w:val="001A73B0"/>
    <w:rsid w:val="001B4A8A"/>
    <w:rsid w:val="001E6224"/>
    <w:rsid w:val="001E7CC7"/>
    <w:rsid w:val="001F4620"/>
    <w:rsid w:val="00201BBD"/>
    <w:rsid w:val="002026EB"/>
    <w:rsid w:val="00202F5F"/>
    <w:rsid w:val="00203A7E"/>
    <w:rsid w:val="00215056"/>
    <w:rsid w:val="002200B7"/>
    <w:rsid w:val="00223999"/>
    <w:rsid w:val="002356E2"/>
    <w:rsid w:val="00244894"/>
    <w:rsid w:val="00245BED"/>
    <w:rsid w:val="00253A41"/>
    <w:rsid w:val="00254773"/>
    <w:rsid w:val="00265663"/>
    <w:rsid w:val="00295BFA"/>
    <w:rsid w:val="002A03DB"/>
    <w:rsid w:val="002B4AE7"/>
    <w:rsid w:val="002B6D73"/>
    <w:rsid w:val="002C5F81"/>
    <w:rsid w:val="002C6109"/>
    <w:rsid w:val="002C6392"/>
    <w:rsid w:val="002D6F18"/>
    <w:rsid w:val="002E10D0"/>
    <w:rsid w:val="002F3ED2"/>
    <w:rsid w:val="002F6C1F"/>
    <w:rsid w:val="00303CF8"/>
    <w:rsid w:val="0031631D"/>
    <w:rsid w:val="003269BE"/>
    <w:rsid w:val="003356A0"/>
    <w:rsid w:val="003612FD"/>
    <w:rsid w:val="003639CB"/>
    <w:rsid w:val="003722E9"/>
    <w:rsid w:val="00383B2D"/>
    <w:rsid w:val="00393CBF"/>
    <w:rsid w:val="003A5EE4"/>
    <w:rsid w:val="003A736D"/>
    <w:rsid w:val="003B4A7E"/>
    <w:rsid w:val="003B7087"/>
    <w:rsid w:val="003E7326"/>
    <w:rsid w:val="003F33EB"/>
    <w:rsid w:val="00400692"/>
    <w:rsid w:val="00402FB0"/>
    <w:rsid w:val="004045A9"/>
    <w:rsid w:val="00407C2B"/>
    <w:rsid w:val="0041668E"/>
    <w:rsid w:val="00416F87"/>
    <w:rsid w:val="004252AC"/>
    <w:rsid w:val="0043598D"/>
    <w:rsid w:val="0044458A"/>
    <w:rsid w:val="00454C94"/>
    <w:rsid w:val="00463053"/>
    <w:rsid w:val="00466094"/>
    <w:rsid w:val="00467227"/>
    <w:rsid w:val="004716CC"/>
    <w:rsid w:val="0047358C"/>
    <w:rsid w:val="004753C2"/>
    <w:rsid w:val="00480567"/>
    <w:rsid w:val="00485E7B"/>
    <w:rsid w:val="00486BCF"/>
    <w:rsid w:val="00493717"/>
    <w:rsid w:val="004B2694"/>
    <w:rsid w:val="004D1054"/>
    <w:rsid w:val="004E1E0D"/>
    <w:rsid w:val="004E5106"/>
    <w:rsid w:val="00506E7B"/>
    <w:rsid w:val="00526870"/>
    <w:rsid w:val="00561824"/>
    <w:rsid w:val="0056519E"/>
    <w:rsid w:val="00565F9D"/>
    <w:rsid w:val="005738D2"/>
    <w:rsid w:val="00577D87"/>
    <w:rsid w:val="0058262A"/>
    <w:rsid w:val="005A1D83"/>
    <w:rsid w:val="005A30B6"/>
    <w:rsid w:val="005A4CB8"/>
    <w:rsid w:val="005B0B36"/>
    <w:rsid w:val="005B332F"/>
    <w:rsid w:val="005B4DD0"/>
    <w:rsid w:val="005B5EC6"/>
    <w:rsid w:val="005D4979"/>
    <w:rsid w:val="005E75C6"/>
    <w:rsid w:val="005F1166"/>
    <w:rsid w:val="0060399F"/>
    <w:rsid w:val="00606136"/>
    <w:rsid w:val="006119F7"/>
    <w:rsid w:val="006236D5"/>
    <w:rsid w:val="0062740A"/>
    <w:rsid w:val="00657077"/>
    <w:rsid w:val="006605E6"/>
    <w:rsid w:val="00661CE4"/>
    <w:rsid w:val="00677BEF"/>
    <w:rsid w:val="00677D35"/>
    <w:rsid w:val="00690467"/>
    <w:rsid w:val="006959D6"/>
    <w:rsid w:val="00695FE7"/>
    <w:rsid w:val="0069639B"/>
    <w:rsid w:val="00696ED4"/>
    <w:rsid w:val="006A203C"/>
    <w:rsid w:val="006B48EB"/>
    <w:rsid w:val="006C0973"/>
    <w:rsid w:val="006D0824"/>
    <w:rsid w:val="006D3AD5"/>
    <w:rsid w:val="006E4B6A"/>
    <w:rsid w:val="006E6F11"/>
    <w:rsid w:val="006E796D"/>
    <w:rsid w:val="006E79BD"/>
    <w:rsid w:val="006F339D"/>
    <w:rsid w:val="0072190A"/>
    <w:rsid w:val="00721CB0"/>
    <w:rsid w:val="00722195"/>
    <w:rsid w:val="00731C04"/>
    <w:rsid w:val="00745642"/>
    <w:rsid w:val="00761112"/>
    <w:rsid w:val="00765996"/>
    <w:rsid w:val="0078250F"/>
    <w:rsid w:val="00795C5C"/>
    <w:rsid w:val="007A2C13"/>
    <w:rsid w:val="007B1C56"/>
    <w:rsid w:val="007D4D4F"/>
    <w:rsid w:val="007D5D5C"/>
    <w:rsid w:val="007D7177"/>
    <w:rsid w:val="007E111E"/>
    <w:rsid w:val="007E31A0"/>
    <w:rsid w:val="007E7E82"/>
    <w:rsid w:val="007F700F"/>
    <w:rsid w:val="00804013"/>
    <w:rsid w:val="0081327B"/>
    <w:rsid w:val="008151F8"/>
    <w:rsid w:val="00821280"/>
    <w:rsid w:val="00821DB2"/>
    <w:rsid w:val="00832254"/>
    <w:rsid w:val="0083710F"/>
    <w:rsid w:val="00837A0A"/>
    <w:rsid w:val="008429D9"/>
    <w:rsid w:val="00847488"/>
    <w:rsid w:val="00857408"/>
    <w:rsid w:val="0086159B"/>
    <w:rsid w:val="00866DA5"/>
    <w:rsid w:val="00871B85"/>
    <w:rsid w:val="0087356A"/>
    <w:rsid w:val="00897020"/>
    <w:rsid w:val="008A1539"/>
    <w:rsid w:val="008A74D7"/>
    <w:rsid w:val="008B030B"/>
    <w:rsid w:val="008C0700"/>
    <w:rsid w:val="008C1642"/>
    <w:rsid w:val="008D0556"/>
    <w:rsid w:val="008D0D28"/>
    <w:rsid w:val="009175C7"/>
    <w:rsid w:val="00935A4F"/>
    <w:rsid w:val="00941216"/>
    <w:rsid w:val="009450C3"/>
    <w:rsid w:val="00945592"/>
    <w:rsid w:val="00946661"/>
    <w:rsid w:val="00953342"/>
    <w:rsid w:val="00954717"/>
    <w:rsid w:val="00956D26"/>
    <w:rsid w:val="00960BC4"/>
    <w:rsid w:val="00970A5B"/>
    <w:rsid w:val="009746B9"/>
    <w:rsid w:val="00977ECC"/>
    <w:rsid w:val="00984157"/>
    <w:rsid w:val="00987828"/>
    <w:rsid w:val="00992806"/>
    <w:rsid w:val="009A3643"/>
    <w:rsid w:val="009A377F"/>
    <w:rsid w:val="009A3F3F"/>
    <w:rsid w:val="009B79DC"/>
    <w:rsid w:val="009E004A"/>
    <w:rsid w:val="009E493F"/>
    <w:rsid w:val="009F2F96"/>
    <w:rsid w:val="00A23E4F"/>
    <w:rsid w:val="00A25A54"/>
    <w:rsid w:val="00A27371"/>
    <w:rsid w:val="00A33E43"/>
    <w:rsid w:val="00A40645"/>
    <w:rsid w:val="00A40DEA"/>
    <w:rsid w:val="00A41B5B"/>
    <w:rsid w:val="00A4237B"/>
    <w:rsid w:val="00A63A5D"/>
    <w:rsid w:val="00A759FC"/>
    <w:rsid w:val="00A7794E"/>
    <w:rsid w:val="00A926B0"/>
    <w:rsid w:val="00AA5D77"/>
    <w:rsid w:val="00AA740D"/>
    <w:rsid w:val="00AD090D"/>
    <w:rsid w:val="00AE73D6"/>
    <w:rsid w:val="00AF0653"/>
    <w:rsid w:val="00AF3F43"/>
    <w:rsid w:val="00AF5085"/>
    <w:rsid w:val="00B01788"/>
    <w:rsid w:val="00B351E4"/>
    <w:rsid w:val="00B42D74"/>
    <w:rsid w:val="00B44159"/>
    <w:rsid w:val="00B45DD2"/>
    <w:rsid w:val="00B530B8"/>
    <w:rsid w:val="00B540A2"/>
    <w:rsid w:val="00B569DB"/>
    <w:rsid w:val="00B56A89"/>
    <w:rsid w:val="00B71A6F"/>
    <w:rsid w:val="00B900E5"/>
    <w:rsid w:val="00B96B64"/>
    <w:rsid w:val="00BB611C"/>
    <w:rsid w:val="00BB6400"/>
    <w:rsid w:val="00BC5CE3"/>
    <w:rsid w:val="00BC66EB"/>
    <w:rsid w:val="00BD0B93"/>
    <w:rsid w:val="00BD62B9"/>
    <w:rsid w:val="00BE0A44"/>
    <w:rsid w:val="00BE597C"/>
    <w:rsid w:val="00BF2900"/>
    <w:rsid w:val="00BF675F"/>
    <w:rsid w:val="00BF7ABA"/>
    <w:rsid w:val="00C14AA6"/>
    <w:rsid w:val="00C342F5"/>
    <w:rsid w:val="00C35D3A"/>
    <w:rsid w:val="00C51CFA"/>
    <w:rsid w:val="00C51DA7"/>
    <w:rsid w:val="00C60646"/>
    <w:rsid w:val="00C61563"/>
    <w:rsid w:val="00C728A4"/>
    <w:rsid w:val="00C85A26"/>
    <w:rsid w:val="00C87688"/>
    <w:rsid w:val="00C959AD"/>
    <w:rsid w:val="00CA0AA2"/>
    <w:rsid w:val="00CA6072"/>
    <w:rsid w:val="00CA76EE"/>
    <w:rsid w:val="00CB744A"/>
    <w:rsid w:val="00CD229E"/>
    <w:rsid w:val="00CD25D4"/>
    <w:rsid w:val="00CE2EDE"/>
    <w:rsid w:val="00CF5EAD"/>
    <w:rsid w:val="00D04CDF"/>
    <w:rsid w:val="00D0672D"/>
    <w:rsid w:val="00D07F45"/>
    <w:rsid w:val="00D1621F"/>
    <w:rsid w:val="00D17078"/>
    <w:rsid w:val="00D2219D"/>
    <w:rsid w:val="00D31D64"/>
    <w:rsid w:val="00D358F4"/>
    <w:rsid w:val="00D45D70"/>
    <w:rsid w:val="00D4667A"/>
    <w:rsid w:val="00D50B47"/>
    <w:rsid w:val="00D51D4B"/>
    <w:rsid w:val="00D53BBB"/>
    <w:rsid w:val="00D55491"/>
    <w:rsid w:val="00D64F61"/>
    <w:rsid w:val="00D70253"/>
    <w:rsid w:val="00D76463"/>
    <w:rsid w:val="00D81C8A"/>
    <w:rsid w:val="00D8619B"/>
    <w:rsid w:val="00DB1CB7"/>
    <w:rsid w:val="00DB27CC"/>
    <w:rsid w:val="00DD0316"/>
    <w:rsid w:val="00DD07E3"/>
    <w:rsid w:val="00DD2134"/>
    <w:rsid w:val="00DE4BB5"/>
    <w:rsid w:val="00DE5350"/>
    <w:rsid w:val="00E07FDC"/>
    <w:rsid w:val="00E3507B"/>
    <w:rsid w:val="00E40537"/>
    <w:rsid w:val="00E4640B"/>
    <w:rsid w:val="00E721C3"/>
    <w:rsid w:val="00E849CB"/>
    <w:rsid w:val="00E85618"/>
    <w:rsid w:val="00E85C0E"/>
    <w:rsid w:val="00E93B80"/>
    <w:rsid w:val="00E976F8"/>
    <w:rsid w:val="00EA09A2"/>
    <w:rsid w:val="00EA4126"/>
    <w:rsid w:val="00EB0D67"/>
    <w:rsid w:val="00EC0602"/>
    <w:rsid w:val="00EC2C94"/>
    <w:rsid w:val="00EC603F"/>
    <w:rsid w:val="00EF220D"/>
    <w:rsid w:val="00EF3771"/>
    <w:rsid w:val="00EF7304"/>
    <w:rsid w:val="00F132D1"/>
    <w:rsid w:val="00F1589A"/>
    <w:rsid w:val="00F20B72"/>
    <w:rsid w:val="00F3098C"/>
    <w:rsid w:val="00F3448A"/>
    <w:rsid w:val="00F5230A"/>
    <w:rsid w:val="00F53A21"/>
    <w:rsid w:val="00F60C2C"/>
    <w:rsid w:val="00F705A4"/>
    <w:rsid w:val="00F70847"/>
    <w:rsid w:val="00F70F95"/>
    <w:rsid w:val="00F713EA"/>
    <w:rsid w:val="00F82442"/>
    <w:rsid w:val="00F919A8"/>
    <w:rsid w:val="00F92508"/>
    <w:rsid w:val="00FB47E0"/>
    <w:rsid w:val="00FB482F"/>
    <w:rsid w:val="00FC2BBD"/>
    <w:rsid w:val="00FC77D8"/>
    <w:rsid w:val="00FD109E"/>
    <w:rsid w:val="00FE072E"/>
    <w:rsid w:val="00FF304D"/>
    <w:rsid w:val="00FF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D61DDA"/>
  <w15:docId w15:val="{C4E21F11-8D66-4C74-A07D-BB4F1A531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8619B"/>
    <w:rPr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D8619B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semiHidden/>
    <w:rsid w:val="00031027"/>
    <w:rPr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D8619B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link w:val="Porat"/>
    <w:uiPriority w:val="99"/>
    <w:semiHidden/>
    <w:rsid w:val="00031027"/>
    <w:rPr>
      <w:sz w:val="24"/>
      <w:szCs w:val="24"/>
      <w:lang w:eastAsia="en-US"/>
    </w:rPr>
  </w:style>
  <w:style w:type="character" w:styleId="Hipersaitas">
    <w:name w:val="Hyperlink"/>
    <w:uiPriority w:val="99"/>
    <w:rsid w:val="00D8619B"/>
    <w:rPr>
      <w:color w:val="auto"/>
      <w:u w:val="none"/>
    </w:rPr>
  </w:style>
  <w:style w:type="character" w:styleId="Puslapionumeris">
    <w:name w:val="page number"/>
    <w:basedOn w:val="Numatytasispastraiposriftas"/>
    <w:uiPriority w:val="99"/>
    <w:rsid w:val="00D8619B"/>
  </w:style>
  <w:style w:type="paragraph" w:styleId="Pagrindinistekstas">
    <w:name w:val="Body Text"/>
    <w:basedOn w:val="prastasis"/>
    <w:link w:val="PagrindinistekstasDiagrama"/>
    <w:uiPriority w:val="99"/>
    <w:rsid w:val="00D8619B"/>
    <w:pPr>
      <w:jc w:val="both"/>
    </w:pPr>
  </w:style>
  <w:style w:type="character" w:customStyle="1" w:styleId="PagrindinistekstasDiagrama">
    <w:name w:val="Pagrindinis tekstas Diagrama"/>
    <w:link w:val="Pagrindinistekstas"/>
    <w:uiPriority w:val="99"/>
    <w:semiHidden/>
    <w:rsid w:val="00031027"/>
    <w:rPr>
      <w:sz w:val="24"/>
      <w:szCs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D8619B"/>
    <w:pPr>
      <w:ind w:firstLine="720"/>
      <w:jc w:val="both"/>
    </w:pPr>
  </w:style>
  <w:style w:type="character" w:customStyle="1" w:styleId="Pagrindinistekstas2Diagrama">
    <w:name w:val="Pagrindinis tekstas 2 Diagrama"/>
    <w:link w:val="Pagrindinistekstas2"/>
    <w:uiPriority w:val="99"/>
    <w:semiHidden/>
    <w:rsid w:val="00031027"/>
    <w:rPr>
      <w:sz w:val="24"/>
      <w:szCs w:val="24"/>
      <w:lang w:eastAsia="en-US"/>
    </w:rPr>
  </w:style>
  <w:style w:type="paragraph" w:customStyle="1" w:styleId="Pagrindinistekstas1">
    <w:name w:val="Pagrindinis tekstas1"/>
    <w:basedOn w:val="prastasis"/>
    <w:rsid w:val="001E6224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szCs w:val="20"/>
    </w:rPr>
  </w:style>
  <w:style w:type="paragraph" w:styleId="Betarp">
    <w:name w:val="No Spacing"/>
    <w:uiPriority w:val="1"/>
    <w:qFormat/>
    <w:rsid w:val="001E6224"/>
    <w:rPr>
      <w:rFonts w:eastAsia="Calibri"/>
      <w:sz w:val="24"/>
      <w:szCs w:val="22"/>
      <w:lang w:eastAsia="en-US"/>
    </w:rPr>
  </w:style>
  <w:style w:type="paragraph" w:styleId="Sraopastraipa">
    <w:name w:val="List Paragraph"/>
    <w:basedOn w:val="prastasis"/>
    <w:uiPriority w:val="34"/>
    <w:qFormat/>
    <w:rsid w:val="007D5D5C"/>
    <w:pPr>
      <w:ind w:left="720"/>
      <w:contextualSpacing/>
    </w:pPr>
  </w:style>
  <w:style w:type="paragraph" w:styleId="Pataisymai">
    <w:name w:val="Revision"/>
    <w:hidden/>
    <w:uiPriority w:val="99"/>
    <w:semiHidden/>
    <w:rsid w:val="006D0824"/>
    <w:rPr>
      <w:sz w:val="24"/>
      <w:szCs w:val="24"/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D082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D0824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D0824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D082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D0824"/>
    <w:rPr>
      <w:b/>
      <w:bCs/>
      <w:lang w:eastAsia="en-US"/>
    </w:rPr>
  </w:style>
  <w:style w:type="table" w:styleId="Lentelstinklelis">
    <w:name w:val="Table Grid"/>
    <w:basedOn w:val="prastojilentel"/>
    <w:uiPriority w:val="59"/>
    <w:rsid w:val="008132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endnotes.xml"
                 Type="http://schemas.openxmlformats.org/officeDocument/2006/relationships/endnotes"/>
   <Relationship Id="rId11" Target="header1.xml"
                 Type="http://schemas.openxmlformats.org/officeDocument/2006/relationships/header"/>
   <Relationship Id="rId12" Target="header2.xml"
                 Type="http://schemas.openxmlformats.org/officeDocument/2006/relationships/header"/>
   <Relationship Id="rId13" Target="header3.xml"
                 Type="http://schemas.openxmlformats.org/officeDocument/2006/relationships/header"/>
   <Relationship Id="rId14" Target="fontTable.xml"
                 Type="http://schemas.openxmlformats.org/officeDocument/2006/relationships/fontTable"/>
   <Relationship Id="rId15" Target="theme/theme1.xml"
                 Type="http://schemas.openxmlformats.org/officeDocument/2006/relationships/theme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../customXml/item4.xml"
                 Type="http://schemas.openxmlformats.org/officeDocument/2006/relationships/customXml"/>
   <Relationship Id="rId5" Target="numbering.xml"
                 Type="http://schemas.openxmlformats.org/officeDocument/2006/relationships/numbering"/>
   <Relationship Id="rId6" Target="styles.xml"
                 Type="http://schemas.openxmlformats.org/officeDocument/2006/relationships/styles"/>
   <Relationship Id="rId7" Target="settings.xml"
                 Type="http://schemas.openxmlformats.org/officeDocument/2006/relationships/settings"/>
   <Relationship Id="rId8" Target="webSettings.xml"
                 Type="http://schemas.openxmlformats.org/officeDocument/2006/relationships/webSettings"/>
   <Relationship Id="rId9" Target="footnotes.xml"
                 Type="http://schemas.openxmlformats.org/officeDocument/2006/relationships/footnotes"/>
</Relationships>
</file>

<file path=word/_rels/header3.xml.rels><?xml version="1.0" encoding="UTF-8" standalone="yes"?>
<Relationships xmlns="http://schemas.openxmlformats.org/package/2006/relationships">
   <Relationship Id="rId1" Target="media/image1.png"
                 Type="http://schemas.openxmlformats.org/officeDocument/2006/relationships/image"/>
   <Relationship Id="rId2" Target="embeddings/oleObject1.bin"
                 Type="http://schemas.openxmlformats.org/officeDocument/2006/relationships/oleObject"/>
</Relationships>
</file>

<file path=word/_rels/settings.xml.rels><?xml version="1.0" encoding="UTF-8" standalone="yes"?>
<Relationships xmlns="http://schemas.openxmlformats.org/package/2006/relationships">
   <Relationship Id="rId1"
                 Target="file:///C:/Documents%20and%20Settings/loginovic/Local%20Settings/Temporary%20Internet%20Files/OLK63/ministro_isakymas.dot"
                 TargetMode="External"
                 Type="http://schemas.openxmlformats.org/officeDocument/2006/relationships/attachedTemplat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58BDF1B7149A445B634534142DB2BA2" ma:contentTypeVersion="9" ma:contentTypeDescription="Kurkite naują dokumentą." ma:contentTypeScope="" ma:versionID="b2eee8937d2a1af794ee59ffe6414653">
  <xsd:schema xmlns:xsd="http://www.w3.org/2001/XMLSchema" xmlns:xs="http://www.w3.org/2001/XMLSchema" xmlns:p="http://schemas.microsoft.com/office/2006/metadata/properties" xmlns:ns2="1f08f849-cb30-4d50-b098-b22668634d80" xmlns:ns3="7f216368-8434-4da0-b8c5-4172b9ea0f9c" targetNamespace="http://schemas.microsoft.com/office/2006/metadata/properties" ma:root="true" ma:fieldsID="a68cdeb5503e815761a51349ca965f35" ns2:_="" ns3:_="">
    <xsd:import namespace="1f08f849-cb30-4d50-b098-b22668634d80"/>
    <xsd:import namespace="7f216368-8434-4da0-b8c5-4172b9ea0f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08f849-cb30-4d50-b098-b22668634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16368-8434-4da0-b8c5-4172b9ea0f9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f216368-8434-4da0-b8c5-4172b9ea0f9c">
      <UserInfo>
        <DisplayName>Laimutė Užupė</DisplayName>
        <AccountId>518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703EC-0EFC-452D-B5F7-C94E30C42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08f849-cb30-4d50-b098-b22668634d80"/>
    <ds:schemaRef ds:uri="7f216368-8434-4da0-b8c5-4172b9ea0f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A776F0-D1E3-40A4-B089-5605A11984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9CFDD4-93A5-48E2-A3E4-27507CA1D5BE}">
  <ds:schemaRefs>
    <ds:schemaRef ds:uri="http://schemas.microsoft.com/office/2006/metadata/properties"/>
    <ds:schemaRef ds:uri="http://schemas.microsoft.com/office/infopath/2007/PartnerControls"/>
    <ds:schemaRef ds:uri="7f216368-8434-4da0-b8c5-4172b9ea0f9c"/>
  </ds:schemaRefs>
</ds:datastoreItem>
</file>

<file path=customXml/itemProps4.xml><?xml version="1.0" encoding="utf-8"?>
<ds:datastoreItem xmlns:ds="http://schemas.openxmlformats.org/officeDocument/2006/customXml" ds:itemID="{B630527B-9B2E-42CE-9C8C-F6F173B70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ministro_isakymas</Template>
  <TotalTime>5</TotalTime>
  <Pages>4</Pages>
  <Words>3752</Words>
  <Characters>2139</Characters>
  <Application>Microsoft Office Word</Application>
  <DocSecurity>4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2001-05-00</vt:lpstr>
      <vt:lpstr>2001-05-00</vt:lpstr>
    </vt:vector>
  </TitlesOfParts>
  <Company>Sveikatos apsaugos ministerija</Company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2026-05-15T11:16:00Z</dcterms:created>
  <dc:creator>loginovic</dc:creator>
  <cp:lastModifiedBy>Vita Krisiūnienė</cp:lastModifiedBy>
  <cp:lastPrinted>2025-05-20T12:38:00Z</cp:lastPrinted>
  <dcterms:modified xsi:type="dcterms:W3CDTF">2026-05-15T11:16:00Z</dcterms:modified>
  <cp:revision>2</cp:revision>
  <dc:title>2001-05-00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0x010100958BDF1B7149A445B634534142DB2BA2</vt:lpwstr>
  </property>
  <property fmtid="{D5CDD505-2E9C-101B-9397-08002B2CF9AE}" pid="3" name="Order">
    <vt:r8>28700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